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C71E8" w14:textId="61BCF3AA" w:rsidR="00571F63" w:rsidRPr="00F243B3" w:rsidRDefault="00DB2220" w:rsidP="00DB2220">
      <w:pPr>
        <w:ind w:left="3888" w:firstLine="1074"/>
        <w:rPr>
          <w:szCs w:val="24"/>
          <w:lang w:eastAsia="lt-LT"/>
        </w:rPr>
      </w:pPr>
      <w:r w:rsidRPr="00F243B3">
        <w:rPr>
          <w:szCs w:val="24"/>
          <w:lang w:eastAsia="lt-LT"/>
        </w:rPr>
        <w:t>PATVIRTINTA</w:t>
      </w:r>
    </w:p>
    <w:p w14:paraId="341A9DDC" w14:textId="37480A39" w:rsidR="00571F63" w:rsidRPr="00F243B3" w:rsidRDefault="00DB2220" w:rsidP="00DB2220">
      <w:pPr>
        <w:ind w:left="3888" w:firstLine="1074"/>
        <w:rPr>
          <w:szCs w:val="24"/>
          <w:lang w:eastAsia="lt-LT"/>
        </w:rPr>
      </w:pPr>
      <w:r w:rsidRPr="00F243B3">
        <w:rPr>
          <w:szCs w:val="24"/>
          <w:lang w:eastAsia="lt-LT"/>
        </w:rPr>
        <w:t>Šiaulių miesto savivaldybės tarybos</w:t>
      </w:r>
    </w:p>
    <w:p w14:paraId="7C26CCD2" w14:textId="600890B4" w:rsidR="00571F63" w:rsidRPr="00F243B3" w:rsidRDefault="00DB2220" w:rsidP="00DB2220">
      <w:pPr>
        <w:ind w:left="3888" w:firstLine="1074"/>
        <w:rPr>
          <w:szCs w:val="24"/>
          <w:lang w:eastAsia="lt-LT"/>
        </w:rPr>
      </w:pPr>
      <w:r w:rsidRPr="00F243B3">
        <w:rPr>
          <w:szCs w:val="24"/>
          <w:lang w:eastAsia="lt-LT"/>
        </w:rPr>
        <w:t>2025 m.</w:t>
      </w:r>
      <w:r w:rsidR="000C0C71" w:rsidRPr="00F243B3">
        <w:rPr>
          <w:szCs w:val="24"/>
          <w:lang w:eastAsia="lt-LT"/>
        </w:rPr>
        <w:t xml:space="preserve"> birželio 5 </w:t>
      </w:r>
      <w:r w:rsidRPr="00F243B3">
        <w:rPr>
          <w:szCs w:val="24"/>
          <w:lang w:eastAsia="lt-LT"/>
        </w:rPr>
        <w:t>d. sprendimu Nr. T-</w:t>
      </w:r>
      <w:r w:rsidR="00313B7C" w:rsidRPr="00F243B3">
        <w:rPr>
          <w:szCs w:val="24"/>
          <w:lang w:eastAsia="lt-LT"/>
        </w:rPr>
        <w:t>270</w:t>
      </w:r>
    </w:p>
    <w:p w14:paraId="2D820192" w14:textId="77777777" w:rsidR="00571F63" w:rsidRPr="00F243B3" w:rsidRDefault="00571F63" w:rsidP="00DB2220">
      <w:pPr>
        <w:jc w:val="both"/>
        <w:rPr>
          <w:szCs w:val="24"/>
          <w:lang w:eastAsia="lt-LT"/>
        </w:rPr>
      </w:pPr>
    </w:p>
    <w:p w14:paraId="73E6F0F9" w14:textId="77777777" w:rsidR="00571F63" w:rsidRPr="00F243B3" w:rsidRDefault="00571F63" w:rsidP="00DB2220">
      <w:pPr>
        <w:jc w:val="both"/>
        <w:rPr>
          <w:szCs w:val="24"/>
          <w:lang w:eastAsia="lt-LT"/>
        </w:rPr>
      </w:pPr>
    </w:p>
    <w:p w14:paraId="2671252C" w14:textId="1029D3D4" w:rsidR="00571F63" w:rsidRPr="00F243B3" w:rsidRDefault="00DB2220" w:rsidP="00DB2220">
      <w:pPr>
        <w:jc w:val="center"/>
        <w:rPr>
          <w:b/>
          <w:szCs w:val="24"/>
          <w:lang w:eastAsia="lt-LT"/>
        </w:rPr>
      </w:pPr>
      <w:r w:rsidRPr="00F243B3">
        <w:rPr>
          <w:b/>
          <w:szCs w:val="24"/>
          <w:lang w:eastAsia="lt-LT"/>
        </w:rPr>
        <w:t>ŠIAULIŲ LOPŠELIO-DARŽELIO „DVI LAPĖS“ NUOSTATAI</w:t>
      </w:r>
    </w:p>
    <w:p w14:paraId="014EA1E9" w14:textId="77777777" w:rsidR="00571F63" w:rsidRPr="00F243B3" w:rsidRDefault="00571F63" w:rsidP="00DB2220">
      <w:pPr>
        <w:jc w:val="center"/>
        <w:rPr>
          <w:b/>
          <w:szCs w:val="24"/>
          <w:lang w:eastAsia="lt-LT"/>
        </w:rPr>
      </w:pPr>
    </w:p>
    <w:p w14:paraId="2671252E" w14:textId="77777777" w:rsidR="00571F63" w:rsidRPr="00F243B3" w:rsidRDefault="00DB2220" w:rsidP="00DB2220">
      <w:pPr>
        <w:jc w:val="center"/>
        <w:rPr>
          <w:b/>
          <w:szCs w:val="24"/>
          <w:lang w:eastAsia="lt-LT"/>
        </w:rPr>
      </w:pPr>
      <w:r w:rsidRPr="00F243B3">
        <w:rPr>
          <w:b/>
          <w:szCs w:val="24"/>
          <w:lang w:eastAsia="lt-LT"/>
        </w:rPr>
        <w:t>I SKYRIUS</w:t>
      </w:r>
    </w:p>
    <w:p w14:paraId="2671252F" w14:textId="77777777" w:rsidR="00571F63" w:rsidRPr="00F243B3" w:rsidRDefault="00DB2220" w:rsidP="00DB2220">
      <w:pPr>
        <w:jc w:val="center"/>
        <w:rPr>
          <w:b/>
          <w:szCs w:val="24"/>
          <w:lang w:eastAsia="lt-LT"/>
        </w:rPr>
      </w:pPr>
      <w:r w:rsidRPr="00F243B3">
        <w:rPr>
          <w:b/>
          <w:szCs w:val="24"/>
          <w:lang w:eastAsia="lt-LT"/>
        </w:rPr>
        <w:t>BENDROSIOS NUOSTATOS</w:t>
      </w:r>
    </w:p>
    <w:p w14:paraId="26712530" w14:textId="77777777" w:rsidR="00571F63" w:rsidRPr="00F243B3" w:rsidRDefault="00571F63" w:rsidP="00DB2220">
      <w:pPr>
        <w:jc w:val="center"/>
        <w:rPr>
          <w:b/>
          <w:szCs w:val="24"/>
          <w:lang w:eastAsia="lt-LT"/>
        </w:rPr>
      </w:pPr>
    </w:p>
    <w:p w14:paraId="26712531" w14:textId="5E5C72A1" w:rsidR="00571F63" w:rsidRPr="00F243B3" w:rsidRDefault="00DB2220" w:rsidP="00DB2220">
      <w:pPr>
        <w:ind w:firstLine="720"/>
        <w:jc w:val="both"/>
        <w:rPr>
          <w:bCs/>
          <w:szCs w:val="24"/>
          <w:lang w:eastAsia="lt-LT"/>
        </w:rPr>
      </w:pPr>
      <w:r w:rsidRPr="00F243B3">
        <w:rPr>
          <w:szCs w:val="24"/>
          <w:lang w:eastAsia="lt-LT"/>
        </w:rPr>
        <w:t xml:space="preserve">1. Šiaulių lopšelio-darželio „Dvi lapės“ nuostatai (toliau – Nuostatai) reglamentuoja Šiaulių lopšelio-darželio „Dvi lapės“ (toliau – lopšelis-darželis) teisinę formą, priklausomybę, savininką, savininko teises ir pareigas </w:t>
      </w:r>
      <w:r w:rsidRPr="00F243B3">
        <w:rPr>
          <w:bCs/>
          <w:szCs w:val="24"/>
          <w:lang w:eastAsia="lt-LT"/>
        </w:rPr>
        <w:t>įgyvendinančias institucijas ir jų kompetenciją, buveinės vietą, lopšelio-darželio grupę, tipą, pagrindinę paskirtį, mokymo kalbą, veiklos teisinį pagrindą, sritis, rūšis, tikslą, uždavinius, funkcijas, vykdomas švietimo programas, lopšelio-darželio teises ir pareigas, veiklos organizavimą ir valdymą, savivaldą, darbuotojų priėmimo į darbą, jų darbo apmokėjimo tvarką ir atestaciją, lėšų šaltinius, jų naudojimo tvarką ir finansinės veiklos kontrolę, lopšelio-darželio veiklos priežiūrą, reorganizavimo, likvidavimo ar pertvarkymo reikalavimus.</w:t>
      </w:r>
    </w:p>
    <w:p w14:paraId="26712532" w14:textId="0141B963" w:rsidR="00571F63" w:rsidRPr="00F243B3" w:rsidRDefault="00DB2220" w:rsidP="00DB2220">
      <w:pPr>
        <w:ind w:firstLine="720"/>
        <w:jc w:val="both"/>
        <w:rPr>
          <w:szCs w:val="24"/>
          <w:lang w:eastAsia="lt-LT"/>
        </w:rPr>
      </w:pPr>
      <w:r w:rsidRPr="00F243B3">
        <w:rPr>
          <w:bCs/>
          <w:szCs w:val="24"/>
          <w:lang w:eastAsia="lt-LT"/>
        </w:rPr>
        <w:t>2. Lopšelio-darželio oficialusis pavadinimas – Šiaulių lopšelis-darželis</w:t>
      </w:r>
      <w:r w:rsidRPr="00F243B3">
        <w:rPr>
          <w:szCs w:val="24"/>
          <w:lang w:eastAsia="lt-LT"/>
        </w:rPr>
        <w:t xml:space="preserve"> „Dvi lapės“, trumpasis pavadinimas – lopšelis-darželis „Dvi lapės“. Lopšelis-darželis įregistruotas Juridinių asmenų registre, kodas 190525130.</w:t>
      </w:r>
    </w:p>
    <w:p w14:paraId="26712533" w14:textId="77777777" w:rsidR="00571F63" w:rsidRPr="00F243B3" w:rsidRDefault="00DB2220" w:rsidP="00DB2220">
      <w:pPr>
        <w:ind w:firstLine="720"/>
        <w:jc w:val="both"/>
        <w:rPr>
          <w:szCs w:val="24"/>
          <w:lang w:eastAsia="lt-LT"/>
        </w:rPr>
      </w:pPr>
      <w:r w:rsidRPr="00F243B3">
        <w:rPr>
          <w:szCs w:val="24"/>
          <w:lang w:eastAsia="lt-LT"/>
        </w:rPr>
        <w:t>3. Lopšelis-darželis įsteigtas 1961 m. lapkričio 8 d.</w:t>
      </w:r>
    </w:p>
    <w:p w14:paraId="26712534" w14:textId="77777777" w:rsidR="00571F63" w:rsidRPr="00F243B3" w:rsidRDefault="00DB2220" w:rsidP="00DB2220">
      <w:pPr>
        <w:ind w:firstLine="720"/>
        <w:jc w:val="both"/>
        <w:rPr>
          <w:szCs w:val="24"/>
          <w:lang w:eastAsia="lt-LT"/>
        </w:rPr>
      </w:pPr>
      <w:r w:rsidRPr="00F243B3">
        <w:rPr>
          <w:szCs w:val="24"/>
          <w:lang w:eastAsia="lt-LT"/>
        </w:rPr>
        <w:t>4. Lopšelio-darželio teisinė forma – biudžetinė įstaiga.</w:t>
      </w:r>
    </w:p>
    <w:p w14:paraId="26712535" w14:textId="77777777" w:rsidR="00571F63" w:rsidRPr="00F243B3" w:rsidRDefault="00DB2220" w:rsidP="00DB2220">
      <w:pPr>
        <w:ind w:firstLine="720"/>
        <w:jc w:val="both"/>
        <w:rPr>
          <w:szCs w:val="24"/>
          <w:lang w:eastAsia="lt-LT"/>
        </w:rPr>
      </w:pPr>
      <w:r w:rsidRPr="00F243B3">
        <w:rPr>
          <w:szCs w:val="24"/>
          <w:lang w:eastAsia="lt-LT"/>
        </w:rPr>
        <w:t>5. Lopšelio-darželio priklausomybė – savivaldybės mokykla.</w:t>
      </w:r>
    </w:p>
    <w:p w14:paraId="403D331D" w14:textId="77777777" w:rsidR="00571F63" w:rsidRPr="00F243B3" w:rsidRDefault="00DB2220" w:rsidP="00DB2220">
      <w:pPr>
        <w:ind w:firstLine="720"/>
        <w:jc w:val="both"/>
        <w:rPr>
          <w:szCs w:val="24"/>
          <w:lang w:eastAsia="lt-LT"/>
        </w:rPr>
      </w:pPr>
      <w:r w:rsidRPr="00F243B3">
        <w:rPr>
          <w:szCs w:val="24"/>
          <w:lang w:eastAsia="lt-LT"/>
        </w:rPr>
        <w:t>6. Lopšelio-darželio savininkė – Šiaulių miesto savivaldybė (toliau – Savivaldybė), kodas 111109429, adresas: Vasario 16-osios g. 62, LT-76295 Šiauliai.</w:t>
      </w:r>
    </w:p>
    <w:p w14:paraId="2848208C" w14:textId="77777777" w:rsidR="00571F63" w:rsidRPr="00F243B3" w:rsidRDefault="00DB2220" w:rsidP="00DB2220">
      <w:pPr>
        <w:ind w:firstLine="720"/>
        <w:jc w:val="both"/>
        <w:rPr>
          <w:szCs w:val="24"/>
          <w:lang w:eastAsia="lt-LT"/>
        </w:rPr>
      </w:pPr>
      <w:r w:rsidRPr="00F243B3">
        <w:rPr>
          <w:szCs w:val="24"/>
          <w:lang w:eastAsia="lt-LT"/>
        </w:rPr>
        <w:t>7. Lopšelio-darželio savininko teises ir pareigas įgyvendinančios institucijos: lopšelio-darželio savininko teises ir pareigas įgyvendina Šiaulių miesto savivaldybės meras (toliau – Savivaldybės meras), išskyrus tas biudžetinės įstaigos savininko teises ir pareigas, kurios yra priskirtos išimtinei ir paprastajai Šiaulių miesto savivaldybės tarybos (toliau – Savivaldybės taryba) kompetencijai (jeigu paprastosios Savivaldybės tarybos kompetencijos įgyvendinimo Savivaldybės taryba nėra perdavusi Savivaldybės merui).</w:t>
      </w:r>
    </w:p>
    <w:p w14:paraId="26712539" w14:textId="6A2FF0DA" w:rsidR="00571F63" w:rsidRPr="00F243B3" w:rsidRDefault="00DB2220" w:rsidP="00DB2220">
      <w:pPr>
        <w:ind w:firstLine="720"/>
        <w:jc w:val="both"/>
        <w:rPr>
          <w:szCs w:val="24"/>
          <w:lang w:eastAsia="lt-LT"/>
        </w:rPr>
      </w:pPr>
      <w:r w:rsidRPr="00F243B3">
        <w:rPr>
          <w:szCs w:val="24"/>
          <w:lang w:eastAsia="lt-LT"/>
        </w:rPr>
        <w:t>8. Lopšelio-darželio buveinė: J. Basanavičiaus g. 92, LT-76176 Šiauliai.</w:t>
      </w:r>
    </w:p>
    <w:p w14:paraId="2671253A" w14:textId="138FE4C2" w:rsidR="00571F63" w:rsidRPr="00F243B3" w:rsidRDefault="00DB2220" w:rsidP="00DB2220">
      <w:pPr>
        <w:ind w:firstLine="720"/>
        <w:jc w:val="both"/>
        <w:rPr>
          <w:szCs w:val="24"/>
          <w:lang w:eastAsia="lt-LT"/>
        </w:rPr>
      </w:pPr>
      <w:r w:rsidRPr="00F243B3">
        <w:rPr>
          <w:szCs w:val="24"/>
          <w:lang w:eastAsia="lt-LT"/>
        </w:rPr>
        <w:t>9. Lopšelio-darželio grupė – ikimokyklinio ugdymo mokykla.</w:t>
      </w:r>
    </w:p>
    <w:p w14:paraId="2671253B" w14:textId="6270BA36" w:rsidR="00571F63" w:rsidRPr="00F243B3" w:rsidRDefault="00DB2220" w:rsidP="00DB2220">
      <w:pPr>
        <w:ind w:firstLine="720"/>
        <w:jc w:val="both"/>
        <w:rPr>
          <w:szCs w:val="24"/>
          <w:lang w:eastAsia="lt-LT"/>
        </w:rPr>
      </w:pPr>
      <w:r w:rsidRPr="00F243B3">
        <w:rPr>
          <w:szCs w:val="24"/>
          <w:lang w:eastAsia="lt-LT"/>
        </w:rPr>
        <w:t>10. Lopšelio-darželio tipas – ikimokyklinio ugdymo mokykla.</w:t>
      </w:r>
    </w:p>
    <w:p w14:paraId="2671253C" w14:textId="69ED426D" w:rsidR="00571F63" w:rsidRPr="00F243B3" w:rsidRDefault="00DB2220" w:rsidP="00DB2220">
      <w:pPr>
        <w:ind w:firstLine="720"/>
        <w:jc w:val="both"/>
        <w:rPr>
          <w:szCs w:val="24"/>
          <w:lang w:eastAsia="lt-LT"/>
        </w:rPr>
      </w:pPr>
      <w:r w:rsidRPr="00F243B3">
        <w:rPr>
          <w:szCs w:val="24"/>
          <w:lang w:eastAsia="lt-LT"/>
        </w:rPr>
        <w:t>11. Lopšelio-darželio pagrindinė paskirtis – ikimokyklinio ugdymo grupės mokykla lopšelis-darželis (kodas 31114102).</w:t>
      </w:r>
    </w:p>
    <w:p w14:paraId="2671253D" w14:textId="186D79D9" w:rsidR="00571F63" w:rsidRPr="00F243B3" w:rsidRDefault="00DB2220" w:rsidP="00DB2220">
      <w:pPr>
        <w:ind w:firstLine="720"/>
        <w:jc w:val="both"/>
        <w:rPr>
          <w:szCs w:val="24"/>
          <w:lang w:eastAsia="lt-LT"/>
        </w:rPr>
      </w:pPr>
      <w:r w:rsidRPr="00F243B3">
        <w:rPr>
          <w:szCs w:val="24"/>
          <w:lang w:eastAsia="lt-LT"/>
        </w:rPr>
        <w:t>12. Mokymo kalba – lietuvių.</w:t>
      </w:r>
    </w:p>
    <w:p w14:paraId="2671253E" w14:textId="7919161E" w:rsidR="00571F63" w:rsidRPr="00F243B3" w:rsidRDefault="00DB2220" w:rsidP="00DB2220">
      <w:pPr>
        <w:suppressAutoHyphens/>
        <w:ind w:firstLine="720"/>
        <w:jc w:val="both"/>
        <w:rPr>
          <w:szCs w:val="24"/>
          <w:lang w:eastAsia="ar-SA"/>
        </w:rPr>
      </w:pPr>
      <w:r w:rsidRPr="00F243B3">
        <w:rPr>
          <w:szCs w:val="24"/>
          <w:lang w:eastAsia="ar-SA"/>
        </w:rPr>
        <w:t xml:space="preserve">13. Mokymosi (ugdymosi) formos – grupinio ir pavienio mokymosi (ugdymosi). </w:t>
      </w:r>
    </w:p>
    <w:p w14:paraId="2671253F" w14:textId="0B2817CA" w:rsidR="00571F63" w:rsidRPr="00F243B3" w:rsidRDefault="00DB2220" w:rsidP="00DB2220">
      <w:pPr>
        <w:suppressAutoHyphens/>
        <w:ind w:firstLine="720"/>
        <w:jc w:val="both"/>
        <w:rPr>
          <w:szCs w:val="24"/>
          <w:lang w:eastAsia="ar-SA"/>
        </w:rPr>
      </w:pPr>
      <w:r w:rsidRPr="00F243B3">
        <w:rPr>
          <w:szCs w:val="24"/>
          <w:lang w:eastAsia="ar-SA"/>
        </w:rPr>
        <w:t xml:space="preserve">14. Mokymo (ugdymo) proceso organizavimo būdai – kasdienis (pagal ikimokyklinio ir priešmokyklinio ugdymo programas), ugdymasis šeimoje (pagal priešmokyklinio ugdymo programą). </w:t>
      </w:r>
    </w:p>
    <w:p w14:paraId="26712540" w14:textId="5D06A800" w:rsidR="00571F63" w:rsidRPr="00F243B3" w:rsidRDefault="00DB2220" w:rsidP="00DB2220">
      <w:pPr>
        <w:ind w:firstLine="720"/>
        <w:jc w:val="both"/>
        <w:rPr>
          <w:szCs w:val="24"/>
          <w:lang w:eastAsia="lt-LT"/>
        </w:rPr>
      </w:pPr>
      <w:r w:rsidRPr="00F243B3">
        <w:rPr>
          <w:szCs w:val="24"/>
          <w:lang w:eastAsia="lt-LT"/>
        </w:rPr>
        <w:t>15. Lopšelis-darželis vykdo ikimokyklinio, priešmokyklinio ugdymo ir specialiųjų ugdymosi poreikių turintiems vaikams pritaikytas ikimokyklinio, priešmokyklinio ugdymo programas.</w:t>
      </w:r>
    </w:p>
    <w:p w14:paraId="26712541" w14:textId="25CB0A33" w:rsidR="00571F63" w:rsidRPr="00F243B3" w:rsidRDefault="00DB2220" w:rsidP="00DB2220">
      <w:pPr>
        <w:ind w:firstLine="720"/>
        <w:jc w:val="both"/>
        <w:rPr>
          <w:szCs w:val="24"/>
          <w:lang w:eastAsia="lt-LT"/>
        </w:rPr>
      </w:pPr>
      <w:r w:rsidRPr="00F243B3">
        <w:rPr>
          <w:szCs w:val="24"/>
          <w:lang w:eastAsia="lt-LT"/>
        </w:rPr>
        <w:t>16. Lopšelis-darželis yra viešasis juridinis asmuo, turintis antspaudą, atsiskaitomąją ir kitas sąskaitas Lietuvos Respublikos įregistruotuose bankuose, atributiką, savo veiklą grindžia Lietuvos Respublikos Konstitucija, įstatymais, Lietuvos Respublikos Vyriausybės (toliau – Vyriausybė) nutarimais, švietimo, mokslo ir sporto ministro įsakymais, kitais teisės aktais ir Nuostatais.</w:t>
      </w:r>
    </w:p>
    <w:p w14:paraId="11ABF494" w14:textId="77777777" w:rsidR="00950C3B" w:rsidRPr="00F243B3" w:rsidRDefault="00950C3B" w:rsidP="00DB2220">
      <w:pPr>
        <w:ind w:firstLine="3402"/>
        <w:jc w:val="center"/>
        <w:rPr>
          <w:b/>
          <w:szCs w:val="24"/>
          <w:lang w:eastAsia="lt-LT"/>
        </w:rPr>
      </w:pPr>
    </w:p>
    <w:p w14:paraId="1FB3D764" w14:textId="1F260C20" w:rsidR="00571F63" w:rsidRPr="00F243B3" w:rsidRDefault="00DB2220" w:rsidP="00DB2220">
      <w:pPr>
        <w:jc w:val="center"/>
        <w:rPr>
          <w:b/>
          <w:szCs w:val="24"/>
          <w:lang w:eastAsia="lt-LT"/>
        </w:rPr>
      </w:pPr>
      <w:r w:rsidRPr="00F243B3">
        <w:rPr>
          <w:b/>
          <w:szCs w:val="24"/>
          <w:lang w:eastAsia="lt-LT"/>
        </w:rPr>
        <w:t xml:space="preserve">II </w:t>
      </w:r>
      <w:r w:rsidR="00950C3B" w:rsidRPr="00F243B3">
        <w:rPr>
          <w:b/>
          <w:szCs w:val="24"/>
          <w:lang w:eastAsia="lt-LT"/>
        </w:rPr>
        <w:t>SKYRIUS</w:t>
      </w:r>
    </w:p>
    <w:p w14:paraId="26712544" w14:textId="33DC263E" w:rsidR="00571F63" w:rsidRPr="00F243B3" w:rsidRDefault="00DB2220" w:rsidP="00DB2220">
      <w:pPr>
        <w:jc w:val="center"/>
        <w:rPr>
          <w:b/>
          <w:szCs w:val="24"/>
          <w:lang w:eastAsia="lt-LT"/>
        </w:rPr>
      </w:pPr>
      <w:r w:rsidRPr="00F243B3">
        <w:rPr>
          <w:b/>
          <w:szCs w:val="24"/>
          <w:lang w:eastAsia="lt-LT"/>
        </w:rPr>
        <w:t>LOPŠELIO-DARŽELIO VEIKLOS SRITIS IR RŪŠYS, TIKSLAS,</w:t>
      </w:r>
    </w:p>
    <w:p w14:paraId="26712545" w14:textId="77777777" w:rsidR="00571F63" w:rsidRPr="00F243B3" w:rsidRDefault="00DB2220" w:rsidP="00DB2220">
      <w:pPr>
        <w:jc w:val="center"/>
        <w:rPr>
          <w:b/>
          <w:szCs w:val="24"/>
          <w:lang w:eastAsia="lt-LT"/>
        </w:rPr>
      </w:pPr>
      <w:r w:rsidRPr="00F243B3">
        <w:rPr>
          <w:b/>
          <w:szCs w:val="24"/>
          <w:lang w:eastAsia="lt-LT"/>
        </w:rPr>
        <w:t>UŽDAVINIAI, FUNKCIJOS</w:t>
      </w:r>
    </w:p>
    <w:p w14:paraId="039086D1" w14:textId="77777777" w:rsidR="00571F63" w:rsidRPr="00F243B3" w:rsidRDefault="00571F63" w:rsidP="00DB2220">
      <w:pPr>
        <w:ind w:firstLine="720"/>
        <w:jc w:val="both"/>
        <w:rPr>
          <w:szCs w:val="24"/>
          <w:lang w:eastAsia="lt-LT"/>
        </w:rPr>
      </w:pPr>
    </w:p>
    <w:p w14:paraId="26712547" w14:textId="00BAD99D" w:rsidR="00571F63" w:rsidRPr="00F243B3" w:rsidRDefault="00DB2220" w:rsidP="00DB2220">
      <w:pPr>
        <w:ind w:firstLine="720"/>
        <w:jc w:val="both"/>
        <w:rPr>
          <w:szCs w:val="24"/>
          <w:lang w:eastAsia="lt-LT"/>
        </w:rPr>
      </w:pPr>
      <w:r w:rsidRPr="00F243B3">
        <w:rPr>
          <w:szCs w:val="24"/>
          <w:lang w:eastAsia="lt-LT"/>
        </w:rPr>
        <w:t>17. Lopšelio-darželio veiklos sritis – švietimas.</w:t>
      </w:r>
    </w:p>
    <w:p w14:paraId="26712548" w14:textId="45CE8F3E" w:rsidR="00571F63" w:rsidRPr="00F243B3" w:rsidRDefault="00DB2220" w:rsidP="00DB2220">
      <w:pPr>
        <w:ind w:firstLine="720"/>
        <w:jc w:val="both"/>
        <w:rPr>
          <w:szCs w:val="24"/>
          <w:lang w:eastAsia="lt-LT"/>
        </w:rPr>
      </w:pPr>
      <w:r w:rsidRPr="00F243B3">
        <w:rPr>
          <w:szCs w:val="24"/>
          <w:lang w:eastAsia="lt-LT"/>
        </w:rPr>
        <w:t>18. Lopšelio-darželio švietimo veiklos rūšys:</w:t>
      </w:r>
    </w:p>
    <w:p w14:paraId="26712549" w14:textId="2356B163" w:rsidR="00571F63" w:rsidRPr="00F243B3" w:rsidRDefault="00DB2220" w:rsidP="00DB2220">
      <w:pPr>
        <w:ind w:firstLine="720"/>
        <w:jc w:val="both"/>
        <w:rPr>
          <w:szCs w:val="24"/>
          <w:lang w:eastAsia="lt-LT"/>
        </w:rPr>
      </w:pPr>
      <w:r w:rsidRPr="00F243B3">
        <w:rPr>
          <w:szCs w:val="24"/>
          <w:lang w:eastAsia="lt-LT"/>
        </w:rPr>
        <w:t>18.1. pagrindinė veiklos rūšis – ikimokyklinis ugdymas, kodas 85.10.00;</w:t>
      </w:r>
    </w:p>
    <w:p w14:paraId="2671254A" w14:textId="08F756B4" w:rsidR="00571F63" w:rsidRPr="00F243B3" w:rsidRDefault="00DB2220" w:rsidP="00DB2220">
      <w:pPr>
        <w:ind w:firstLine="720"/>
        <w:jc w:val="both"/>
        <w:rPr>
          <w:szCs w:val="24"/>
          <w:lang w:eastAsia="lt-LT"/>
        </w:rPr>
      </w:pPr>
      <w:r w:rsidRPr="00F243B3">
        <w:rPr>
          <w:szCs w:val="24"/>
          <w:lang w:eastAsia="lt-LT"/>
        </w:rPr>
        <w:t>18.2. kitos švietimo veiklos rūšys:</w:t>
      </w:r>
    </w:p>
    <w:p w14:paraId="2671254C" w14:textId="1C727EF1" w:rsidR="00571F63" w:rsidRPr="00F243B3" w:rsidRDefault="00DB2220" w:rsidP="00DB2220">
      <w:pPr>
        <w:ind w:firstLine="720"/>
        <w:jc w:val="both"/>
        <w:rPr>
          <w:szCs w:val="24"/>
          <w:lang w:eastAsia="lt-LT"/>
        </w:rPr>
      </w:pPr>
      <w:r w:rsidRPr="00F243B3">
        <w:rPr>
          <w:szCs w:val="24"/>
          <w:lang w:eastAsia="lt-LT"/>
        </w:rPr>
        <w:t>18.2.1. sportinis ir rekreacinis švietimas, kodas 85.51.00;</w:t>
      </w:r>
    </w:p>
    <w:p w14:paraId="2671254D" w14:textId="2C571E66" w:rsidR="00571F63" w:rsidRPr="00F243B3" w:rsidRDefault="00DB2220" w:rsidP="00DB2220">
      <w:pPr>
        <w:ind w:firstLine="720"/>
        <w:jc w:val="both"/>
        <w:rPr>
          <w:szCs w:val="24"/>
          <w:lang w:eastAsia="lt-LT"/>
        </w:rPr>
      </w:pPr>
      <w:r w:rsidRPr="00F243B3">
        <w:rPr>
          <w:szCs w:val="24"/>
          <w:lang w:eastAsia="lt-LT"/>
        </w:rPr>
        <w:t>18.2.</w:t>
      </w:r>
      <w:r w:rsidR="00C649EC" w:rsidRPr="00F243B3">
        <w:rPr>
          <w:szCs w:val="24"/>
          <w:lang w:eastAsia="lt-LT"/>
        </w:rPr>
        <w:t>2</w:t>
      </w:r>
      <w:r w:rsidRPr="00F243B3">
        <w:rPr>
          <w:szCs w:val="24"/>
          <w:lang w:eastAsia="lt-LT"/>
        </w:rPr>
        <w:t>. kultūrinis švietimas, kodas 85.52.00;</w:t>
      </w:r>
    </w:p>
    <w:p w14:paraId="2671254E" w14:textId="227F07B4" w:rsidR="00571F63" w:rsidRPr="00F243B3" w:rsidRDefault="00DB2220" w:rsidP="00DB2220">
      <w:pPr>
        <w:ind w:firstLine="720"/>
        <w:jc w:val="both"/>
        <w:rPr>
          <w:szCs w:val="24"/>
          <w:lang w:eastAsia="lt-LT"/>
        </w:rPr>
      </w:pPr>
      <w:r w:rsidRPr="00F243B3">
        <w:rPr>
          <w:szCs w:val="24"/>
          <w:lang w:eastAsia="lt-LT"/>
        </w:rPr>
        <w:t>18.2.</w:t>
      </w:r>
      <w:r w:rsidR="00C649EC" w:rsidRPr="00F243B3">
        <w:rPr>
          <w:szCs w:val="24"/>
          <w:lang w:eastAsia="lt-LT"/>
        </w:rPr>
        <w:t>3</w:t>
      </w:r>
      <w:r w:rsidRPr="00F243B3">
        <w:rPr>
          <w:szCs w:val="24"/>
          <w:lang w:eastAsia="lt-LT"/>
        </w:rPr>
        <w:t>. kitas, niekur kitur nepriskirtas, švietimas, kodas 85.59.00;</w:t>
      </w:r>
    </w:p>
    <w:p w14:paraId="2671254F" w14:textId="749CD9D5" w:rsidR="00571F63" w:rsidRPr="00F243B3" w:rsidRDefault="00DB2220" w:rsidP="00DB2220">
      <w:pPr>
        <w:ind w:firstLine="720"/>
        <w:jc w:val="both"/>
        <w:rPr>
          <w:szCs w:val="24"/>
          <w:lang w:eastAsia="lt-LT"/>
        </w:rPr>
      </w:pPr>
      <w:r w:rsidRPr="00F243B3">
        <w:rPr>
          <w:szCs w:val="24"/>
          <w:lang w:eastAsia="lt-LT"/>
        </w:rPr>
        <w:t>18.2.</w:t>
      </w:r>
      <w:r w:rsidR="006C096F" w:rsidRPr="00F243B3">
        <w:rPr>
          <w:szCs w:val="24"/>
          <w:lang w:eastAsia="lt-LT"/>
        </w:rPr>
        <w:t>4</w:t>
      </w:r>
      <w:r w:rsidR="00C649EC" w:rsidRPr="00F243B3">
        <w:rPr>
          <w:szCs w:val="24"/>
          <w:lang w:eastAsia="lt-LT"/>
        </w:rPr>
        <w:t>.</w:t>
      </w:r>
      <w:r w:rsidRPr="00F243B3">
        <w:rPr>
          <w:szCs w:val="24"/>
          <w:lang w:eastAsia="lt-LT"/>
        </w:rPr>
        <w:t xml:space="preserve"> </w:t>
      </w:r>
      <w:r w:rsidRPr="00F243B3">
        <w:t>niekur kitur nepriskirta su švietimu susijusių paslaugų veikla, kodas 85.69.00.</w:t>
      </w:r>
    </w:p>
    <w:p w14:paraId="26712550" w14:textId="4FB0CF29" w:rsidR="00571F63" w:rsidRPr="00F243B3" w:rsidRDefault="00DB2220" w:rsidP="00DB2220">
      <w:pPr>
        <w:ind w:firstLine="720"/>
        <w:jc w:val="both"/>
        <w:rPr>
          <w:szCs w:val="24"/>
          <w:lang w:eastAsia="lt-LT"/>
        </w:rPr>
      </w:pPr>
      <w:r w:rsidRPr="00F243B3">
        <w:rPr>
          <w:color w:val="000000"/>
          <w:szCs w:val="24"/>
          <w:lang w:eastAsia="lt-LT"/>
        </w:rPr>
        <w:t xml:space="preserve">19. Kitos </w:t>
      </w:r>
      <w:r w:rsidRPr="00F243B3">
        <w:rPr>
          <w:szCs w:val="24"/>
          <w:lang w:eastAsia="lt-LT"/>
        </w:rPr>
        <w:t>ne švietimo veiklos rūšys:</w:t>
      </w:r>
    </w:p>
    <w:p w14:paraId="26712551" w14:textId="03A1CAE5" w:rsidR="00571F63" w:rsidRPr="00F243B3" w:rsidRDefault="00DB2220" w:rsidP="00DB2220">
      <w:pPr>
        <w:ind w:firstLine="720"/>
        <w:jc w:val="both"/>
        <w:rPr>
          <w:szCs w:val="24"/>
        </w:rPr>
      </w:pPr>
      <w:r w:rsidRPr="00F243B3">
        <w:rPr>
          <w:szCs w:val="24"/>
          <w:lang w:eastAsia="lt-LT"/>
        </w:rPr>
        <w:t>19.1.</w:t>
      </w:r>
      <w:r w:rsidRPr="00F243B3">
        <w:rPr>
          <w:szCs w:val="24"/>
        </w:rPr>
        <w:t xml:space="preserve"> maisto ir gėrimų tiekimas pagal sutartį ir kitų maitinimo paslaugų veikla, kodas 56.22.00;</w:t>
      </w:r>
    </w:p>
    <w:p w14:paraId="26712552" w14:textId="185198CF" w:rsidR="00571F63" w:rsidRPr="00F243B3" w:rsidRDefault="00DB2220" w:rsidP="00DB2220">
      <w:pPr>
        <w:ind w:firstLine="720"/>
        <w:jc w:val="both"/>
        <w:rPr>
          <w:szCs w:val="24"/>
          <w:lang w:eastAsia="lt-LT"/>
        </w:rPr>
      </w:pPr>
      <w:r w:rsidRPr="00F243B3">
        <w:rPr>
          <w:szCs w:val="24"/>
          <w:lang w:eastAsia="lt-LT"/>
        </w:rPr>
        <w:t>19.2. nuosavo arba nuomojamo nekilnojamojo turto nuoma ir eksploatavimas, kodas 68.20.00;</w:t>
      </w:r>
    </w:p>
    <w:p w14:paraId="26712553" w14:textId="503250B4" w:rsidR="00571F63" w:rsidRPr="00F243B3" w:rsidRDefault="00DB2220" w:rsidP="00DB2220">
      <w:pPr>
        <w:ind w:firstLine="720"/>
        <w:jc w:val="both"/>
        <w:rPr>
          <w:bCs/>
          <w:szCs w:val="24"/>
          <w:lang w:eastAsia="ar-SA"/>
        </w:rPr>
      </w:pPr>
      <w:r w:rsidRPr="00F243B3">
        <w:rPr>
          <w:szCs w:val="24"/>
          <w:lang w:eastAsia="lt-LT"/>
        </w:rPr>
        <w:t xml:space="preserve">19.3. </w:t>
      </w:r>
      <w:r w:rsidRPr="00F243B3">
        <w:rPr>
          <w:bCs/>
          <w:szCs w:val="24"/>
          <w:lang w:eastAsia="ar-SA"/>
        </w:rPr>
        <w:t>kita, niekur kitur nepriskirta, žmonių sveikatos priežiūros veikla, kodas 86.99.00;</w:t>
      </w:r>
    </w:p>
    <w:p w14:paraId="26712554" w14:textId="6D4CA81A" w:rsidR="00571F63" w:rsidRPr="00F243B3" w:rsidRDefault="00DB2220" w:rsidP="00DB2220">
      <w:pPr>
        <w:ind w:firstLine="720"/>
        <w:jc w:val="both"/>
        <w:rPr>
          <w:color w:val="FF0000"/>
          <w:szCs w:val="24"/>
          <w:lang w:eastAsia="lt-LT"/>
        </w:rPr>
      </w:pPr>
      <w:r w:rsidRPr="00F243B3">
        <w:rPr>
          <w:szCs w:val="24"/>
          <w:lang w:eastAsia="lt-LT"/>
        </w:rPr>
        <w:t>19.4. vaikų dienos priežiūros veikla, kodas 88.91.00.</w:t>
      </w:r>
    </w:p>
    <w:p w14:paraId="26712555" w14:textId="4B0A13BD" w:rsidR="00571F63" w:rsidRPr="00F243B3" w:rsidRDefault="00DB2220" w:rsidP="00DB2220">
      <w:pPr>
        <w:ind w:firstLine="720"/>
        <w:jc w:val="both"/>
        <w:rPr>
          <w:szCs w:val="24"/>
          <w:lang w:eastAsia="lt-LT"/>
        </w:rPr>
      </w:pPr>
      <w:r w:rsidRPr="00F243B3">
        <w:rPr>
          <w:szCs w:val="24"/>
          <w:lang w:eastAsia="lt-LT"/>
        </w:rPr>
        <w:t>20. Lopšelio-darželio veiklos tikslas – sudaryti sąlygas ugdytis ikimokyklinio ir priešmokyklinio amžiaus vaikams, teikti saugų, kokybišką, vaiko raidą atitinkantį ikimokyklinį ir priešmokyklinį ugdymą.</w:t>
      </w:r>
    </w:p>
    <w:p w14:paraId="26712556" w14:textId="6C6E7F2E" w:rsidR="00571F63" w:rsidRPr="00F243B3" w:rsidRDefault="00DB2220" w:rsidP="00DB2220">
      <w:pPr>
        <w:ind w:firstLine="720"/>
        <w:jc w:val="both"/>
        <w:rPr>
          <w:szCs w:val="24"/>
          <w:lang w:eastAsia="lt-LT"/>
        </w:rPr>
      </w:pPr>
      <w:r w:rsidRPr="00F243B3">
        <w:rPr>
          <w:szCs w:val="24"/>
          <w:lang w:eastAsia="lt-LT"/>
        </w:rPr>
        <w:t>21. Lopšelio-darželio veiklos uždaviniai:</w:t>
      </w:r>
    </w:p>
    <w:p w14:paraId="26712557" w14:textId="5AEF02F6" w:rsidR="00571F63" w:rsidRPr="00F243B3" w:rsidRDefault="00DB2220" w:rsidP="00DB2220">
      <w:pPr>
        <w:ind w:firstLine="720"/>
        <w:jc w:val="both"/>
        <w:rPr>
          <w:szCs w:val="24"/>
          <w:lang w:eastAsia="lt-LT"/>
        </w:rPr>
      </w:pPr>
      <w:r w:rsidRPr="00F243B3">
        <w:rPr>
          <w:szCs w:val="24"/>
          <w:lang w:eastAsia="lt-LT"/>
        </w:rPr>
        <w:t>21.1. užtikrinti kokybišką ikimokyklinio ir priešmokyklinio ugdymo programų vykdymą;</w:t>
      </w:r>
    </w:p>
    <w:p w14:paraId="26712558" w14:textId="39F73BCF" w:rsidR="00571F63" w:rsidRPr="00F243B3" w:rsidRDefault="00DB2220" w:rsidP="00DB2220">
      <w:pPr>
        <w:ind w:firstLine="720"/>
        <w:jc w:val="both"/>
        <w:rPr>
          <w:szCs w:val="24"/>
          <w:lang w:eastAsia="lt-LT"/>
        </w:rPr>
      </w:pPr>
      <w:r w:rsidRPr="00F243B3">
        <w:rPr>
          <w:szCs w:val="24"/>
          <w:lang w:eastAsia="lt-LT"/>
        </w:rPr>
        <w:t>21.2. puoselėti vaiko intelektines, tautines, emocijų, valios, fizines galias, lemiančias asmenybės raidą ir socializacijos sėkmę;</w:t>
      </w:r>
    </w:p>
    <w:p w14:paraId="26712559" w14:textId="0A071B5B" w:rsidR="00571F63" w:rsidRPr="00F243B3" w:rsidRDefault="00DB2220" w:rsidP="00DB2220">
      <w:pPr>
        <w:ind w:firstLine="720"/>
        <w:jc w:val="both"/>
        <w:rPr>
          <w:szCs w:val="24"/>
          <w:lang w:eastAsia="lt-LT"/>
        </w:rPr>
      </w:pPr>
      <w:r w:rsidRPr="00F243B3">
        <w:rPr>
          <w:szCs w:val="24"/>
          <w:lang w:eastAsia="lt-LT"/>
        </w:rPr>
        <w:t>21.3. ugdyti vaiko savarankiškumą, iniciatyvą, kūrybiškumą, atskleisti ugdytinio įvairius gebėjimus, puoselėti individualybę;</w:t>
      </w:r>
    </w:p>
    <w:p w14:paraId="2671255A" w14:textId="1DE6025E" w:rsidR="00571F63" w:rsidRPr="00F243B3" w:rsidRDefault="00DB2220" w:rsidP="00DB2220">
      <w:pPr>
        <w:ind w:firstLine="720"/>
        <w:jc w:val="both"/>
        <w:rPr>
          <w:szCs w:val="24"/>
          <w:lang w:eastAsia="lt-LT"/>
        </w:rPr>
      </w:pPr>
      <w:r w:rsidRPr="00F243B3">
        <w:rPr>
          <w:szCs w:val="24"/>
          <w:lang w:eastAsia="lt-LT"/>
        </w:rPr>
        <w:t>21.4. teikti vaikams švietimo pagalbą;</w:t>
      </w:r>
    </w:p>
    <w:p w14:paraId="2671255B" w14:textId="39BB09C4" w:rsidR="00571F63" w:rsidRPr="00F243B3" w:rsidRDefault="00DB2220" w:rsidP="00DB2220">
      <w:pPr>
        <w:ind w:firstLine="720"/>
        <w:jc w:val="both"/>
        <w:rPr>
          <w:szCs w:val="24"/>
          <w:lang w:eastAsia="lt-LT"/>
        </w:rPr>
      </w:pPr>
      <w:r w:rsidRPr="00F243B3">
        <w:rPr>
          <w:szCs w:val="24"/>
          <w:lang w:eastAsia="lt-LT"/>
        </w:rPr>
        <w:t>21.5. padėti vaikui suvokti bendrąsias žmogaus vertybes;</w:t>
      </w:r>
    </w:p>
    <w:p w14:paraId="2671255C" w14:textId="5C23F725" w:rsidR="00571F63" w:rsidRPr="00F243B3" w:rsidRDefault="00DB2220" w:rsidP="00DB2220">
      <w:pPr>
        <w:ind w:firstLine="720"/>
        <w:jc w:val="both"/>
        <w:rPr>
          <w:szCs w:val="24"/>
          <w:lang w:eastAsia="lt-LT"/>
        </w:rPr>
      </w:pPr>
      <w:r w:rsidRPr="00F243B3">
        <w:rPr>
          <w:szCs w:val="24"/>
          <w:lang w:eastAsia="lt-LT"/>
        </w:rPr>
        <w:t>21.6. užtikrinti sveiką, saugią, užkertančią kelią smurto, prievartos apraiškoms ir žalingiems įpročiams aplinką.</w:t>
      </w:r>
    </w:p>
    <w:p w14:paraId="2671255D" w14:textId="5B3991DE" w:rsidR="00571F63" w:rsidRPr="00F243B3" w:rsidRDefault="00DB2220" w:rsidP="00DB2220">
      <w:pPr>
        <w:ind w:firstLine="720"/>
        <w:jc w:val="both"/>
        <w:rPr>
          <w:szCs w:val="24"/>
          <w:lang w:eastAsia="lt-LT"/>
        </w:rPr>
      </w:pPr>
      <w:r w:rsidRPr="00F243B3">
        <w:rPr>
          <w:szCs w:val="24"/>
          <w:lang w:eastAsia="lt-LT"/>
        </w:rPr>
        <w:t>22. Vykdydamas jam pavestus uždavinius, lopšelis-darželis:</w:t>
      </w:r>
    </w:p>
    <w:p w14:paraId="2671255E" w14:textId="26B61C7E" w:rsidR="00571F63" w:rsidRPr="00F243B3" w:rsidRDefault="00DB2220" w:rsidP="00DB2220">
      <w:pPr>
        <w:ind w:firstLine="720"/>
        <w:jc w:val="both"/>
        <w:rPr>
          <w:szCs w:val="24"/>
          <w:lang w:eastAsia="lt-LT"/>
        </w:rPr>
      </w:pPr>
      <w:r w:rsidRPr="00F243B3">
        <w:rPr>
          <w:szCs w:val="24"/>
          <w:lang w:eastAsia="lt-LT"/>
        </w:rPr>
        <w:t>22.1. organizuoja ugdymą pagal ikimokyklinio ir priešmokyklinio ugdymo ir ugdymosi programas, individualizuoja ugdymo turinį, atsižvelgdamas į vietos ir lopšelio-darželio bendruomenės reikmes ir ugdytinių poreikius;</w:t>
      </w:r>
    </w:p>
    <w:p w14:paraId="2671255F" w14:textId="63F627A8" w:rsidR="00571F63" w:rsidRPr="00F243B3" w:rsidRDefault="00DB2220" w:rsidP="00DB2220">
      <w:pPr>
        <w:ind w:firstLine="720"/>
        <w:jc w:val="both"/>
        <w:rPr>
          <w:szCs w:val="24"/>
          <w:lang w:eastAsia="lt-LT"/>
        </w:rPr>
      </w:pPr>
      <w:r w:rsidRPr="00F243B3">
        <w:rPr>
          <w:szCs w:val="24"/>
          <w:lang w:eastAsia="lt-LT"/>
        </w:rPr>
        <w:t>22.2. rengia neformaliojo švietimo ugdymo(</w:t>
      </w:r>
      <w:proofErr w:type="spellStart"/>
      <w:r w:rsidRPr="00F243B3">
        <w:rPr>
          <w:szCs w:val="24"/>
          <w:lang w:eastAsia="lt-LT"/>
        </w:rPr>
        <w:t>si</w:t>
      </w:r>
      <w:proofErr w:type="spellEnd"/>
      <w:r w:rsidRPr="00F243B3">
        <w:rPr>
          <w:szCs w:val="24"/>
          <w:lang w:eastAsia="lt-LT"/>
        </w:rPr>
        <w:t>) programas;</w:t>
      </w:r>
    </w:p>
    <w:p w14:paraId="26712560" w14:textId="71D7514B" w:rsidR="00571F63" w:rsidRPr="00F243B3" w:rsidRDefault="00DB2220" w:rsidP="00DB2220">
      <w:pPr>
        <w:ind w:firstLine="720"/>
        <w:jc w:val="both"/>
        <w:rPr>
          <w:szCs w:val="24"/>
          <w:lang w:eastAsia="lt-LT"/>
        </w:rPr>
      </w:pPr>
      <w:r w:rsidRPr="00F243B3">
        <w:rPr>
          <w:szCs w:val="24"/>
          <w:lang w:eastAsia="lt-LT"/>
        </w:rPr>
        <w:t>22.3. sudaro ugdymo sutartis ir vykdo jose sutartus įsipareigojimus;</w:t>
      </w:r>
    </w:p>
    <w:p w14:paraId="26712561" w14:textId="54BBC52D" w:rsidR="00571F63" w:rsidRPr="00F243B3" w:rsidRDefault="00DB2220" w:rsidP="00DB2220">
      <w:pPr>
        <w:ind w:firstLine="720"/>
        <w:jc w:val="both"/>
        <w:rPr>
          <w:szCs w:val="24"/>
          <w:lang w:eastAsia="lt-LT"/>
        </w:rPr>
      </w:pPr>
      <w:r w:rsidRPr="00F243B3">
        <w:rPr>
          <w:szCs w:val="24"/>
          <w:lang w:eastAsia="lt-LT"/>
        </w:rPr>
        <w:t>22.4. sudaro sąlygas vaikų kultūros plėtrai, perduoda tautos tradicijas, papročius, kalbą;</w:t>
      </w:r>
    </w:p>
    <w:p w14:paraId="26712562" w14:textId="7FF3C1D3" w:rsidR="00571F63" w:rsidRPr="00F243B3" w:rsidRDefault="00DB2220" w:rsidP="00DB2220">
      <w:pPr>
        <w:ind w:firstLine="720"/>
        <w:jc w:val="both"/>
        <w:rPr>
          <w:szCs w:val="24"/>
          <w:lang w:eastAsia="lt-LT"/>
        </w:rPr>
      </w:pPr>
      <w:r w:rsidRPr="00F243B3">
        <w:rPr>
          <w:szCs w:val="24"/>
          <w:lang w:eastAsia="lt-LT"/>
        </w:rPr>
        <w:t>22.5. teikia informacinę, psichologinę, socialinę pedagoginę, specialiąją pedagoginę, specialiąją pagalbą;</w:t>
      </w:r>
    </w:p>
    <w:p w14:paraId="26712563" w14:textId="05D045A3" w:rsidR="00571F63" w:rsidRPr="00F243B3" w:rsidRDefault="00DB2220" w:rsidP="00DB2220">
      <w:pPr>
        <w:ind w:firstLine="720"/>
        <w:jc w:val="both"/>
        <w:rPr>
          <w:szCs w:val="24"/>
          <w:lang w:eastAsia="lt-LT"/>
        </w:rPr>
      </w:pPr>
      <w:r w:rsidRPr="00F243B3">
        <w:rPr>
          <w:szCs w:val="24"/>
          <w:lang w:eastAsia="lt-LT"/>
        </w:rPr>
        <w:t>22.6. atlieka vaiko specialiųjų ugdymosi poreikių pirminį įvertinimą, organizuoja vaikų, turinčių specialiųjų ugdymosi poreikių, ugdymą švietimo, mokslo ir sporto ministro nustatyta tvarka;</w:t>
      </w:r>
    </w:p>
    <w:p w14:paraId="26712564" w14:textId="46CD1CA4" w:rsidR="00571F63" w:rsidRPr="00F243B3" w:rsidRDefault="00DB2220" w:rsidP="00DB2220">
      <w:pPr>
        <w:ind w:firstLine="720"/>
        <w:jc w:val="both"/>
        <w:rPr>
          <w:szCs w:val="24"/>
          <w:lang w:eastAsia="lt-LT"/>
        </w:rPr>
      </w:pPr>
      <w:r w:rsidRPr="00F243B3">
        <w:rPr>
          <w:szCs w:val="24"/>
          <w:lang w:eastAsia="lt-LT"/>
        </w:rPr>
        <w:t xml:space="preserve">22.7. kuria lopšelį-darželį, kaip vietos bendruomenės edukacinį kultūros židinį; </w:t>
      </w:r>
    </w:p>
    <w:p w14:paraId="26712565" w14:textId="547C9A64" w:rsidR="00571F63" w:rsidRPr="00F243B3" w:rsidRDefault="00DB2220" w:rsidP="00DB2220">
      <w:pPr>
        <w:ind w:firstLine="720"/>
        <w:jc w:val="both"/>
        <w:rPr>
          <w:szCs w:val="24"/>
          <w:lang w:eastAsia="lt-LT"/>
        </w:rPr>
      </w:pPr>
      <w:r w:rsidRPr="00F243B3">
        <w:rPr>
          <w:szCs w:val="24"/>
          <w:lang w:eastAsia="lt-LT"/>
        </w:rPr>
        <w:t>22.8. organizuoja tėvų arba globėjų (toliau – tėvai) pageidavimu jų mokamas papildomas paslaugas (būrelius, ekskursijas ir kita) teisės aktų nustatyta tvarka;</w:t>
      </w:r>
    </w:p>
    <w:p w14:paraId="26712566" w14:textId="4D581DFD" w:rsidR="00571F63" w:rsidRPr="00F243B3" w:rsidRDefault="00DB2220" w:rsidP="00DB2220">
      <w:pPr>
        <w:ind w:firstLine="720"/>
        <w:jc w:val="both"/>
        <w:rPr>
          <w:szCs w:val="24"/>
          <w:lang w:eastAsia="lt-LT"/>
        </w:rPr>
      </w:pPr>
      <w:r w:rsidRPr="00F243B3">
        <w:rPr>
          <w:szCs w:val="24"/>
          <w:lang w:eastAsia="lt-LT"/>
        </w:rPr>
        <w:t xml:space="preserve">22.9. bendradarbiauja su visuomenės sveikatos priežiūros paslaugas teikiančiomis įstaigomis sudarant sąlygas lopšelyje-darželyje organizuoti vaikų sveikatos priežiūrą; </w:t>
      </w:r>
    </w:p>
    <w:p w14:paraId="26712567" w14:textId="719142FF" w:rsidR="00571F63" w:rsidRPr="00F243B3" w:rsidRDefault="00DB2220" w:rsidP="00DB2220">
      <w:pPr>
        <w:ind w:firstLine="720"/>
        <w:jc w:val="both"/>
        <w:rPr>
          <w:szCs w:val="24"/>
          <w:lang w:eastAsia="lt-LT"/>
        </w:rPr>
      </w:pPr>
      <w:r w:rsidRPr="00F243B3">
        <w:rPr>
          <w:szCs w:val="24"/>
          <w:lang w:eastAsia="lt-LT"/>
        </w:rPr>
        <w:t>22.10. sudaro sąlygas darbuotojams tobulinti savo kvalifikaciją;</w:t>
      </w:r>
    </w:p>
    <w:p w14:paraId="26712568" w14:textId="39CF851A" w:rsidR="00571F63" w:rsidRPr="00F243B3" w:rsidRDefault="00DB2220" w:rsidP="00DB2220">
      <w:pPr>
        <w:ind w:firstLine="720"/>
        <w:jc w:val="both"/>
        <w:rPr>
          <w:szCs w:val="24"/>
          <w:lang w:eastAsia="lt-LT"/>
        </w:rPr>
      </w:pPr>
      <w:r w:rsidRPr="00F243B3">
        <w:rPr>
          <w:szCs w:val="24"/>
          <w:lang w:eastAsia="lt-LT"/>
        </w:rPr>
        <w:t>22.11. užtikrina higienos normas, teisės aktų reikalavimus atitinkančią sveiką, saugią ugdymosi ir darbo aplinką;</w:t>
      </w:r>
    </w:p>
    <w:p w14:paraId="26712569" w14:textId="408513BE" w:rsidR="00571F63" w:rsidRPr="00F243B3" w:rsidRDefault="00DB2220" w:rsidP="00DB2220">
      <w:pPr>
        <w:ind w:firstLine="720"/>
        <w:jc w:val="both"/>
        <w:rPr>
          <w:szCs w:val="24"/>
          <w:lang w:eastAsia="lt-LT"/>
        </w:rPr>
      </w:pPr>
      <w:r w:rsidRPr="00F243B3">
        <w:rPr>
          <w:szCs w:val="24"/>
          <w:lang w:eastAsia="lt-LT"/>
        </w:rPr>
        <w:t>22.12. kuria ugdymo turiniui įgyvendinti reikiamą materialinę bazę vadovaudamasis švietimo, mokslo ir sporto ministro patvirtintais teisės aktais;</w:t>
      </w:r>
    </w:p>
    <w:p w14:paraId="2671256A" w14:textId="3177D298" w:rsidR="00571F63" w:rsidRPr="00F243B3" w:rsidRDefault="00DB2220" w:rsidP="00DB2220">
      <w:pPr>
        <w:ind w:firstLine="720"/>
        <w:jc w:val="both"/>
        <w:rPr>
          <w:szCs w:val="24"/>
          <w:lang w:eastAsia="lt-LT"/>
        </w:rPr>
      </w:pPr>
      <w:r w:rsidRPr="00F243B3">
        <w:rPr>
          <w:szCs w:val="24"/>
          <w:lang w:eastAsia="lt-LT"/>
        </w:rPr>
        <w:t>22.13. organizuoja vaikų maitinimą lopšelyje-darželyje;</w:t>
      </w:r>
    </w:p>
    <w:p w14:paraId="2671256B" w14:textId="3A7D81B6" w:rsidR="00571F63" w:rsidRPr="00F243B3" w:rsidRDefault="00DB2220" w:rsidP="00DB2220">
      <w:pPr>
        <w:ind w:firstLine="720"/>
        <w:jc w:val="both"/>
        <w:rPr>
          <w:szCs w:val="24"/>
          <w:lang w:eastAsia="lt-LT"/>
        </w:rPr>
      </w:pPr>
      <w:r w:rsidRPr="00F243B3">
        <w:rPr>
          <w:szCs w:val="24"/>
          <w:lang w:eastAsia="lt-LT"/>
        </w:rPr>
        <w:t>22.14. viešai skelbia informaciją apie lopšelio-darželio veiklą;</w:t>
      </w:r>
    </w:p>
    <w:p w14:paraId="2671256C" w14:textId="3ED5EF51" w:rsidR="00571F63" w:rsidRPr="00F243B3" w:rsidRDefault="00DB2220" w:rsidP="00DB2220">
      <w:pPr>
        <w:ind w:firstLine="720"/>
        <w:jc w:val="both"/>
        <w:rPr>
          <w:szCs w:val="24"/>
          <w:lang w:eastAsia="lt-LT"/>
        </w:rPr>
      </w:pPr>
      <w:r w:rsidRPr="00F243B3">
        <w:rPr>
          <w:szCs w:val="24"/>
          <w:lang w:eastAsia="lt-LT"/>
        </w:rPr>
        <w:lastRenderedPageBreak/>
        <w:t>22.15. atlieka kitas įstatymų ir kitų teisės aktų nustatytas funkcijas.</w:t>
      </w:r>
    </w:p>
    <w:p w14:paraId="318B6B12" w14:textId="77777777" w:rsidR="00571F63" w:rsidRPr="00F243B3" w:rsidRDefault="00571F63" w:rsidP="00F243B3">
      <w:pPr>
        <w:jc w:val="center"/>
        <w:rPr>
          <w:b/>
          <w:bCs/>
        </w:rPr>
      </w:pPr>
    </w:p>
    <w:p w14:paraId="713A45B3" w14:textId="3BD69127" w:rsidR="00571F63" w:rsidRPr="00F243B3" w:rsidRDefault="00DB2220" w:rsidP="00F243B3">
      <w:pPr>
        <w:jc w:val="center"/>
        <w:rPr>
          <w:b/>
          <w:bCs/>
        </w:rPr>
      </w:pPr>
      <w:r w:rsidRPr="00F243B3">
        <w:rPr>
          <w:b/>
          <w:bCs/>
        </w:rPr>
        <w:t>III SKYRIUS</w:t>
      </w:r>
    </w:p>
    <w:p w14:paraId="1D899FE6" w14:textId="524BFBE9" w:rsidR="00571F63" w:rsidRPr="00F243B3" w:rsidRDefault="00DB2220" w:rsidP="00F243B3">
      <w:pPr>
        <w:jc w:val="center"/>
        <w:rPr>
          <w:b/>
          <w:bCs/>
        </w:rPr>
      </w:pPr>
      <w:r w:rsidRPr="00F243B3">
        <w:rPr>
          <w:b/>
          <w:bCs/>
        </w:rPr>
        <w:t>LOPŠELIO-DARŽELIO SAVININKO TEISES IR PAREIGAS ĮGYVENDINANTI INSTITUCIJA IR JOS KOMPETENCIJA</w:t>
      </w:r>
    </w:p>
    <w:p w14:paraId="43C7FE71" w14:textId="77777777" w:rsidR="00571F63" w:rsidRPr="00F243B3" w:rsidRDefault="00571F63" w:rsidP="00F243B3">
      <w:pPr>
        <w:jc w:val="center"/>
        <w:rPr>
          <w:b/>
          <w:bCs/>
        </w:rPr>
      </w:pPr>
    </w:p>
    <w:p w14:paraId="6A78FE41"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23. Savininko teises ir pareigas įgyvendinančios institucijos (Savivaldybės mero) kompetencija:</w:t>
      </w:r>
    </w:p>
    <w:p w14:paraId="3EBEEF36" w14:textId="3DDB31D7" w:rsidR="00571F63" w:rsidRPr="00F243B3" w:rsidRDefault="00DB2220" w:rsidP="00DB2220">
      <w:pPr>
        <w:tabs>
          <w:tab w:val="left" w:pos="709"/>
        </w:tabs>
        <w:ind w:firstLine="709"/>
        <w:jc w:val="both"/>
        <w:rPr>
          <w:bCs/>
          <w:szCs w:val="24"/>
          <w:lang w:eastAsia="lt-LT"/>
        </w:rPr>
      </w:pPr>
      <w:r w:rsidRPr="00F243B3">
        <w:rPr>
          <w:bCs/>
          <w:szCs w:val="24"/>
          <w:lang w:eastAsia="lt-LT"/>
        </w:rPr>
        <w:t>23.1. priimti į pareigas ir atleisti iš jų lopšelio-darželio direktorių (toliau – direktorius),</w:t>
      </w:r>
      <w:r w:rsidRPr="00F243B3">
        <w:rPr>
          <w:lang w:eastAsia="ar-SA"/>
        </w:rPr>
        <w:t xml:space="preserve"> atšaukti iš pareigų bei įgyvendinti</w:t>
      </w:r>
      <w:r w:rsidRPr="00F243B3">
        <w:rPr>
          <w:bCs/>
          <w:szCs w:val="24"/>
          <w:lang w:eastAsia="lt-LT"/>
        </w:rPr>
        <w:t xml:space="preserve"> kitas funkcijas, susijusias su direktoriaus darbo santykiais, Lietuvos Respublikos darbo kodekso ir kitų teisės aktų nustatyta tvarka; </w:t>
      </w:r>
    </w:p>
    <w:p w14:paraId="3DEBBE2A"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23.2. nustatyti maksimalų etatų skaičių lopšelyje-darželyje;</w:t>
      </w:r>
    </w:p>
    <w:p w14:paraId="17EB190B"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23.3. priimti sprendimą dėl lopšelio-darželio buveinės pakeitimo;</w:t>
      </w:r>
    </w:p>
    <w:p w14:paraId="312C6EEC" w14:textId="77777777" w:rsidR="00571F63" w:rsidRPr="00F243B3" w:rsidRDefault="00DB2220" w:rsidP="00DB2220">
      <w:pPr>
        <w:tabs>
          <w:tab w:val="left" w:pos="709"/>
        </w:tabs>
        <w:ind w:firstLine="709"/>
        <w:jc w:val="both"/>
        <w:rPr>
          <w:bCs/>
          <w:szCs w:val="24"/>
          <w:lang w:eastAsia="lt-LT"/>
        </w:rPr>
      </w:pPr>
      <w:r w:rsidRPr="00F243B3">
        <w:rPr>
          <w:szCs w:val="24"/>
          <w:lang w:eastAsia="lt-LT"/>
        </w:rPr>
        <w:t xml:space="preserve">23.4. priimti sprendimą dėl </w:t>
      </w:r>
      <w:r w:rsidRPr="00F243B3">
        <w:rPr>
          <w:bCs/>
          <w:szCs w:val="24"/>
          <w:lang w:eastAsia="lt-LT"/>
        </w:rPr>
        <w:t>lopšelio-darželio</w:t>
      </w:r>
      <w:r w:rsidRPr="00F243B3">
        <w:rPr>
          <w:szCs w:val="24"/>
          <w:lang w:eastAsia="lt-LT"/>
        </w:rPr>
        <w:t xml:space="preserve"> filialo steigimo ir jo veiklos nutraukimo;</w:t>
      </w:r>
    </w:p>
    <w:p w14:paraId="10A828DB" w14:textId="1FB5AC12" w:rsidR="00571F63" w:rsidRPr="00F243B3" w:rsidRDefault="00DB2220" w:rsidP="00DB2220">
      <w:pPr>
        <w:tabs>
          <w:tab w:val="left" w:pos="709"/>
        </w:tabs>
        <w:ind w:firstLine="709"/>
        <w:jc w:val="both"/>
        <w:rPr>
          <w:bCs/>
          <w:szCs w:val="24"/>
          <w:lang w:eastAsia="lt-LT"/>
        </w:rPr>
      </w:pPr>
      <w:r w:rsidRPr="00F243B3">
        <w:rPr>
          <w:bCs/>
          <w:szCs w:val="24"/>
          <w:lang w:eastAsia="lt-LT"/>
        </w:rPr>
        <w:t>23.5. spręsti kitus kituose teisės aktuose ir Nuostatuose jo kompetencijai priskirtus klausimus.</w:t>
      </w:r>
    </w:p>
    <w:p w14:paraId="1E341A39"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24. Savininko teises ir pareigas įgyvendinančios institucijos (Savivaldybės tarybos) kompetencija:</w:t>
      </w:r>
    </w:p>
    <w:p w14:paraId="4FDECD2E"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24.1. tvirtinti lopšelio-darželio nuostatus;</w:t>
      </w:r>
    </w:p>
    <w:p w14:paraId="31723AB3"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24.2. nustatyti lopšelio-darželio teikiamų atlygintinų viešųjų paslaugų kainas (įkainius);</w:t>
      </w:r>
    </w:p>
    <w:p w14:paraId="0642A877"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24.3. skirti ir atleisti likvidatorių arba sudaryti likvidacinę komisiją ir nutraukti jos įgaliojimus;</w:t>
      </w:r>
    </w:p>
    <w:p w14:paraId="4645A2FD" w14:textId="77777777" w:rsidR="00571F63" w:rsidRPr="00F243B3" w:rsidRDefault="00DB2220" w:rsidP="00DB2220">
      <w:pPr>
        <w:tabs>
          <w:tab w:val="left" w:pos="709"/>
        </w:tabs>
        <w:ind w:firstLine="709"/>
        <w:jc w:val="both"/>
        <w:rPr>
          <w:bCs/>
          <w:szCs w:val="24"/>
          <w:lang w:eastAsia="lt-LT"/>
        </w:rPr>
      </w:pPr>
      <w:r w:rsidRPr="00F243B3">
        <w:rPr>
          <w:bCs/>
          <w:szCs w:val="24"/>
          <w:lang w:eastAsia="lt-LT"/>
        </w:rPr>
        <w:t>24.4. priimti sprendimą dėl lopšelio-darželio pertvarkymo, reorganizavimo ar likvidavimo.</w:t>
      </w:r>
    </w:p>
    <w:p w14:paraId="7EBD623A" w14:textId="77777777" w:rsidR="00571F63" w:rsidRPr="00F243B3" w:rsidRDefault="00571F63" w:rsidP="00DB2220">
      <w:pPr>
        <w:jc w:val="both"/>
        <w:rPr>
          <w:szCs w:val="24"/>
          <w:lang w:eastAsia="lt-LT"/>
        </w:rPr>
      </w:pPr>
    </w:p>
    <w:p w14:paraId="2671256E" w14:textId="41CEE794" w:rsidR="00571F63" w:rsidRPr="00F243B3" w:rsidRDefault="00DB2220" w:rsidP="00DB2220">
      <w:pPr>
        <w:jc w:val="center"/>
        <w:rPr>
          <w:b/>
          <w:szCs w:val="24"/>
          <w:lang w:eastAsia="lt-LT"/>
        </w:rPr>
      </w:pPr>
      <w:r w:rsidRPr="00F243B3">
        <w:rPr>
          <w:b/>
          <w:szCs w:val="24"/>
          <w:lang w:eastAsia="lt-LT"/>
        </w:rPr>
        <w:t>IV SKYRIUS</w:t>
      </w:r>
    </w:p>
    <w:p w14:paraId="2671256F" w14:textId="77777777" w:rsidR="00571F63" w:rsidRPr="00F243B3" w:rsidRDefault="00DB2220" w:rsidP="00DB2220">
      <w:pPr>
        <w:jc w:val="center"/>
        <w:rPr>
          <w:b/>
          <w:szCs w:val="24"/>
          <w:lang w:eastAsia="lt-LT"/>
        </w:rPr>
      </w:pPr>
      <w:r w:rsidRPr="00F243B3">
        <w:rPr>
          <w:b/>
          <w:szCs w:val="24"/>
          <w:lang w:eastAsia="lt-LT"/>
        </w:rPr>
        <w:t>LOPŠELIO-DARŽELIO TEISĖS IR PAREIGOS</w:t>
      </w:r>
    </w:p>
    <w:p w14:paraId="26712570" w14:textId="77777777" w:rsidR="00571F63" w:rsidRPr="00F243B3" w:rsidRDefault="00571F63" w:rsidP="00DB2220">
      <w:pPr>
        <w:jc w:val="both"/>
        <w:rPr>
          <w:szCs w:val="24"/>
          <w:lang w:eastAsia="lt-LT"/>
        </w:rPr>
      </w:pPr>
    </w:p>
    <w:p w14:paraId="26712571" w14:textId="41D10A9E" w:rsidR="00571F63" w:rsidRPr="00F243B3" w:rsidRDefault="00DB2220" w:rsidP="00DB2220">
      <w:pPr>
        <w:ind w:firstLine="720"/>
        <w:jc w:val="both"/>
        <w:rPr>
          <w:szCs w:val="24"/>
          <w:lang w:eastAsia="lt-LT"/>
        </w:rPr>
      </w:pPr>
      <w:r w:rsidRPr="00F243B3">
        <w:rPr>
          <w:szCs w:val="24"/>
          <w:lang w:eastAsia="lt-LT"/>
        </w:rPr>
        <w:t>25. Lopšelis-darželis, įgyvendindamas jam pavestą tikslą ir uždavinius, atlikdamas jam priskirtas funkcijas, turi teisę:</w:t>
      </w:r>
    </w:p>
    <w:p w14:paraId="26712572" w14:textId="58473918" w:rsidR="00571F63" w:rsidRPr="00F243B3" w:rsidRDefault="00DB2220" w:rsidP="00DB2220">
      <w:pPr>
        <w:ind w:firstLine="720"/>
        <w:jc w:val="both"/>
        <w:rPr>
          <w:szCs w:val="24"/>
          <w:lang w:eastAsia="lt-LT"/>
        </w:rPr>
      </w:pPr>
      <w:r w:rsidRPr="00F243B3">
        <w:rPr>
          <w:szCs w:val="24"/>
          <w:lang w:eastAsia="lt-LT"/>
        </w:rPr>
        <w:t>25.1. parinkti ir kurti vaikams ugdymo ir ugdymosi modelius, metodus, veiklos būdus, užtikrinančius visapusišką pasirengimą mokyklai;</w:t>
      </w:r>
    </w:p>
    <w:p w14:paraId="26712573" w14:textId="4DC06258" w:rsidR="00571F63" w:rsidRPr="00F243B3" w:rsidRDefault="00DB2220" w:rsidP="00DB2220">
      <w:pPr>
        <w:ind w:firstLine="720"/>
        <w:jc w:val="both"/>
        <w:rPr>
          <w:szCs w:val="24"/>
          <w:lang w:eastAsia="lt-LT"/>
        </w:rPr>
      </w:pPr>
      <w:r w:rsidRPr="00F243B3">
        <w:rPr>
          <w:szCs w:val="24"/>
          <w:lang w:eastAsia="lt-LT"/>
        </w:rPr>
        <w:t>25.2. bendradarbiauti su savo veiklai įtakos turinčiais fiziniais ir juridiniais asmenimis;</w:t>
      </w:r>
    </w:p>
    <w:p w14:paraId="26712574" w14:textId="0404C660" w:rsidR="00571F63" w:rsidRPr="00F243B3" w:rsidRDefault="00DB2220" w:rsidP="00DB2220">
      <w:pPr>
        <w:ind w:firstLine="720"/>
        <w:jc w:val="both"/>
        <w:rPr>
          <w:szCs w:val="24"/>
          <w:lang w:eastAsia="lt-LT"/>
        </w:rPr>
      </w:pPr>
      <w:r w:rsidRPr="00F243B3">
        <w:rPr>
          <w:szCs w:val="24"/>
          <w:lang w:eastAsia="lt-LT"/>
        </w:rPr>
        <w:t>25.3. švietimo, mokslo ir sporto ministro nustatyta tvarka vykdyti šalies ir tarptautinius švietimo projektus;</w:t>
      </w:r>
    </w:p>
    <w:p w14:paraId="26712575" w14:textId="5FBE5267" w:rsidR="00571F63" w:rsidRPr="00F243B3" w:rsidRDefault="00DB2220" w:rsidP="00DB2220">
      <w:pPr>
        <w:ind w:firstLine="720"/>
        <w:jc w:val="both"/>
        <w:rPr>
          <w:szCs w:val="24"/>
          <w:lang w:eastAsia="lt-LT"/>
        </w:rPr>
      </w:pPr>
      <w:r w:rsidRPr="00F243B3">
        <w:rPr>
          <w:szCs w:val="24"/>
          <w:lang w:eastAsia="lt-LT"/>
        </w:rPr>
        <w:t>25.4. įstatymų nustatyta tvarka jungtis į asociacijas ir dalyvauti jų veikloje;</w:t>
      </w:r>
    </w:p>
    <w:p w14:paraId="26712576" w14:textId="05F1C838" w:rsidR="00571F63" w:rsidRPr="00F243B3" w:rsidRDefault="00DB2220" w:rsidP="00DB2220">
      <w:pPr>
        <w:ind w:firstLine="720"/>
        <w:jc w:val="both"/>
        <w:rPr>
          <w:szCs w:val="24"/>
          <w:lang w:eastAsia="lt-LT"/>
        </w:rPr>
      </w:pPr>
      <w:r w:rsidRPr="00F243B3">
        <w:rPr>
          <w:szCs w:val="24"/>
          <w:lang w:eastAsia="lt-LT"/>
        </w:rPr>
        <w:t>25.5. gauti paramą Lietuvos Respublikos labdaros ir paramos įstatymo nustatyta tvarka;</w:t>
      </w:r>
    </w:p>
    <w:p w14:paraId="26712577" w14:textId="76D4ABEC" w:rsidR="00571F63" w:rsidRPr="00F243B3" w:rsidRDefault="00DB2220" w:rsidP="00DB2220">
      <w:pPr>
        <w:ind w:firstLine="720"/>
        <w:jc w:val="both"/>
        <w:rPr>
          <w:szCs w:val="24"/>
          <w:lang w:eastAsia="lt-LT"/>
        </w:rPr>
      </w:pPr>
      <w:r w:rsidRPr="00F243B3">
        <w:rPr>
          <w:szCs w:val="24"/>
          <w:lang w:eastAsia="lt-LT"/>
        </w:rPr>
        <w:t>25.6. nustatyti teikiamų švietimo ar papildomų paslaugų kainas, įkainius ir tarifus tais atvejais, kai Lietuvos Respublikos švietimo įstatymo ir kitų įstatymų nustatyta tvarka jų nenustato Vyriausybė arba Savivaldybės taryba;</w:t>
      </w:r>
    </w:p>
    <w:p w14:paraId="26712578" w14:textId="0E878C67" w:rsidR="00571F63" w:rsidRPr="00F243B3" w:rsidRDefault="00DB2220" w:rsidP="00DB2220">
      <w:pPr>
        <w:ind w:firstLine="720"/>
        <w:jc w:val="both"/>
        <w:rPr>
          <w:szCs w:val="24"/>
          <w:lang w:eastAsia="lt-LT"/>
        </w:rPr>
      </w:pPr>
      <w:r w:rsidRPr="00F243B3">
        <w:rPr>
          <w:szCs w:val="24"/>
          <w:lang w:eastAsia="lt-LT"/>
        </w:rPr>
        <w:t>25.7. naudotis kitomis teisės aktų suteiktomis teisėmis.</w:t>
      </w:r>
    </w:p>
    <w:p w14:paraId="26712579" w14:textId="10B24390" w:rsidR="00571F63" w:rsidRPr="00F243B3" w:rsidRDefault="00DB2220" w:rsidP="00DB2220">
      <w:pPr>
        <w:ind w:firstLine="720"/>
        <w:jc w:val="both"/>
        <w:rPr>
          <w:szCs w:val="24"/>
          <w:lang w:eastAsia="lt-LT"/>
        </w:rPr>
      </w:pPr>
      <w:r w:rsidRPr="00F243B3">
        <w:rPr>
          <w:szCs w:val="24"/>
          <w:lang w:eastAsia="lt-LT"/>
        </w:rPr>
        <w:t>26. Lopšelis-darželis privalo užtikrinti geros kokybės švietimą, atvirumą vietos bendruomenei, sudaryti ugdytiniams higienos normas atitinkančias ugdymosi sąlygas.</w:t>
      </w:r>
    </w:p>
    <w:p w14:paraId="2671257A" w14:textId="77777777" w:rsidR="00571F63" w:rsidRPr="00F243B3" w:rsidRDefault="00571F63" w:rsidP="00DB2220">
      <w:pPr>
        <w:jc w:val="both"/>
        <w:rPr>
          <w:szCs w:val="24"/>
          <w:lang w:eastAsia="lt-LT"/>
        </w:rPr>
      </w:pPr>
    </w:p>
    <w:p w14:paraId="2671257B" w14:textId="3996F993" w:rsidR="00571F63" w:rsidRPr="00F243B3" w:rsidRDefault="00DB2220" w:rsidP="00DB2220">
      <w:pPr>
        <w:jc w:val="center"/>
        <w:rPr>
          <w:b/>
          <w:szCs w:val="24"/>
          <w:lang w:eastAsia="lt-LT"/>
        </w:rPr>
      </w:pPr>
      <w:r w:rsidRPr="00F243B3">
        <w:rPr>
          <w:b/>
          <w:szCs w:val="24"/>
          <w:lang w:eastAsia="lt-LT"/>
        </w:rPr>
        <w:t>V SKYRIUS</w:t>
      </w:r>
    </w:p>
    <w:p w14:paraId="2671257C" w14:textId="77777777" w:rsidR="00571F63" w:rsidRPr="00F243B3" w:rsidRDefault="00DB2220" w:rsidP="00DB2220">
      <w:pPr>
        <w:jc w:val="center"/>
        <w:rPr>
          <w:b/>
          <w:szCs w:val="24"/>
          <w:lang w:eastAsia="lt-LT"/>
        </w:rPr>
      </w:pPr>
      <w:r w:rsidRPr="00F243B3">
        <w:rPr>
          <w:b/>
          <w:szCs w:val="24"/>
          <w:lang w:eastAsia="lt-LT"/>
        </w:rPr>
        <w:t>LOPŠELIO-DARŽELIO VEIKLOS ORGANIZAVIMAS IR VALDYMAS</w:t>
      </w:r>
    </w:p>
    <w:p w14:paraId="2671257D" w14:textId="77777777" w:rsidR="00571F63" w:rsidRPr="00F243B3" w:rsidRDefault="00571F63" w:rsidP="00DB2220">
      <w:pPr>
        <w:jc w:val="both"/>
        <w:rPr>
          <w:szCs w:val="24"/>
          <w:lang w:eastAsia="lt-LT"/>
        </w:rPr>
      </w:pPr>
    </w:p>
    <w:p w14:paraId="2671257E" w14:textId="44F201E3" w:rsidR="00571F63" w:rsidRPr="00F243B3" w:rsidRDefault="00DB2220" w:rsidP="00DB2220">
      <w:pPr>
        <w:ind w:firstLine="720"/>
        <w:jc w:val="both"/>
        <w:rPr>
          <w:szCs w:val="24"/>
          <w:lang w:eastAsia="lt-LT"/>
        </w:rPr>
      </w:pPr>
      <w:r w:rsidRPr="00F243B3">
        <w:rPr>
          <w:szCs w:val="24"/>
          <w:lang w:eastAsia="lt-LT"/>
        </w:rPr>
        <w:t>27. Lopšelio-darželio veikla organizuojama pagal:</w:t>
      </w:r>
    </w:p>
    <w:p w14:paraId="2671257F" w14:textId="58176AA7" w:rsidR="00571F63" w:rsidRPr="00F243B3" w:rsidRDefault="00DB2220" w:rsidP="00DB2220">
      <w:pPr>
        <w:ind w:firstLine="720"/>
        <w:jc w:val="both"/>
        <w:rPr>
          <w:szCs w:val="24"/>
          <w:lang w:eastAsia="lt-LT"/>
        </w:rPr>
      </w:pPr>
      <w:r w:rsidRPr="00F243B3">
        <w:rPr>
          <w:szCs w:val="24"/>
          <w:lang w:eastAsia="lt-LT"/>
        </w:rPr>
        <w:t>27.1. direktoriaus patvirtintą strateginį veiklos planą, kuriam yra pritarusios lopšelio-darželio taryba ir Savivaldybės vykdomoji institucija ar teisės aktų nustatytais atvejais – jos įgaliotas asmuo;</w:t>
      </w:r>
    </w:p>
    <w:p w14:paraId="366BB1A3" w14:textId="20894A8F" w:rsidR="00571F63" w:rsidRPr="00F243B3" w:rsidRDefault="00DB2220" w:rsidP="00DB2220">
      <w:pPr>
        <w:ind w:firstLine="720"/>
        <w:jc w:val="both"/>
        <w:rPr>
          <w:szCs w:val="24"/>
          <w:lang w:eastAsia="lt-LT"/>
        </w:rPr>
      </w:pPr>
      <w:r w:rsidRPr="00F243B3">
        <w:rPr>
          <w:szCs w:val="24"/>
          <w:lang w:eastAsia="lt-LT"/>
        </w:rPr>
        <w:t>27.2. direktoriaus patvirtintą metinį veiklos planą, kuriam yra pritarusi lopšelio-darželio taryba.</w:t>
      </w:r>
    </w:p>
    <w:p w14:paraId="61D8E552" w14:textId="50B7CE21" w:rsidR="00571F63" w:rsidRPr="00F243B3" w:rsidRDefault="00DB2220" w:rsidP="00DB2220">
      <w:pPr>
        <w:ind w:firstLine="720"/>
        <w:jc w:val="both"/>
        <w:rPr>
          <w:szCs w:val="24"/>
          <w:lang w:eastAsia="lt-LT"/>
        </w:rPr>
      </w:pPr>
      <w:r w:rsidRPr="00F243B3">
        <w:rPr>
          <w:szCs w:val="24"/>
          <w:lang w:eastAsia="lt-LT"/>
        </w:rPr>
        <w:lastRenderedPageBreak/>
        <w:t xml:space="preserve">28. Lopšeliui-darželiui vadovauja direktorius, kuris į pareigas priimamas penkerių metų kadencijai viešo konkurso būdu. Direktoriaus teises ir pareigas nustato Nuostatai ir lopšelio-darželio direktoriaus pareigybės aprašymas. </w:t>
      </w:r>
    </w:p>
    <w:p w14:paraId="65BF7169" w14:textId="39E6C525" w:rsidR="00571F63" w:rsidRPr="00F243B3" w:rsidRDefault="00DB2220" w:rsidP="00DB2220">
      <w:pPr>
        <w:ind w:right="30" w:firstLine="709"/>
        <w:jc w:val="both"/>
        <w:rPr>
          <w:szCs w:val="24"/>
          <w:lang w:eastAsia="lt-LT"/>
        </w:rPr>
      </w:pPr>
      <w:r w:rsidRPr="00F243B3">
        <w:rPr>
          <w:szCs w:val="24"/>
          <w:lang w:eastAsia="lt-LT"/>
        </w:rPr>
        <w:t xml:space="preserve">29. Sprendimą dėl direktoriaus priėmimo į pareigas, jo atleidimo arba atšaukimo iš pareigų priima Savivaldybės meras Darbo kodekso, Nuostatų ir kitų teisės aktų nustatyta tvarka. Be kitų darbo sutarties pasibaigimo pagrindų, darbo sutartis su direktoriumi taip pat pasibaigia atšaukus jį iš pareigų. Dėl direktoriaus atšaukimo iš pareigų priimamas Savivaldybės mero potvarkis. </w:t>
      </w:r>
    </w:p>
    <w:p w14:paraId="26712583" w14:textId="65959BCD" w:rsidR="00571F63" w:rsidRPr="00F243B3" w:rsidRDefault="00DB2220" w:rsidP="00DB2220">
      <w:pPr>
        <w:ind w:right="30" w:firstLine="709"/>
        <w:jc w:val="both"/>
        <w:rPr>
          <w:szCs w:val="24"/>
          <w:lang w:eastAsia="lt-LT"/>
        </w:rPr>
      </w:pPr>
      <w:r w:rsidRPr="00F243B3">
        <w:rPr>
          <w:szCs w:val="24"/>
          <w:lang w:eastAsia="lt-LT"/>
        </w:rPr>
        <w:t>30. Direktorius atlieka tokias funkcijas:</w:t>
      </w:r>
    </w:p>
    <w:p w14:paraId="26712584" w14:textId="3114D863" w:rsidR="00571F63" w:rsidRPr="00F243B3" w:rsidRDefault="00DB2220" w:rsidP="00DB2220">
      <w:pPr>
        <w:ind w:firstLine="720"/>
        <w:jc w:val="both"/>
        <w:rPr>
          <w:szCs w:val="24"/>
          <w:lang w:eastAsia="lt-LT"/>
        </w:rPr>
      </w:pPr>
      <w:r w:rsidRPr="00F243B3">
        <w:rPr>
          <w:szCs w:val="24"/>
          <w:lang w:eastAsia="lt-LT"/>
        </w:rPr>
        <w:t>30.1. tvirtina lopšelio-darželio vidaus struktūrą, lopšelio-darželio darbuotojų pareigybių sąrašą teisės aktų nustatyta tvarka;</w:t>
      </w:r>
    </w:p>
    <w:p w14:paraId="26712585" w14:textId="2BB01102" w:rsidR="00571F63" w:rsidRPr="00F243B3" w:rsidRDefault="00DB2220" w:rsidP="00DB2220">
      <w:pPr>
        <w:ind w:firstLine="720"/>
        <w:jc w:val="both"/>
        <w:rPr>
          <w:szCs w:val="24"/>
          <w:lang w:eastAsia="lt-LT"/>
        </w:rPr>
      </w:pPr>
      <w:r w:rsidRPr="00F243B3">
        <w:rPr>
          <w:szCs w:val="24"/>
          <w:lang w:eastAsia="lt-LT"/>
        </w:rPr>
        <w:t>30.2. nustato lopšelio-darželio struktūrinių padalinių tikslus, uždavinius, funkcijas, direktoriaus pavaduotojo ugdymui, lopšelio-darželio struktūrinių padalinių vadovų veiklos sritis;</w:t>
      </w:r>
    </w:p>
    <w:p w14:paraId="26712586" w14:textId="12F93EA9" w:rsidR="00571F63" w:rsidRPr="00F243B3" w:rsidRDefault="00DB2220" w:rsidP="00DB2220">
      <w:pPr>
        <w:ind w:firstLine="720"/>
        <w:jc w:val="both"/>
        <w:rPr>
          <w:szCs w:val="24"/>
          <w:lang w:eastAsia="lt-LT"/>
        </w:rPr>
      </w:pPr>
      <w:r w:rsidRPr="00F243B3">
        <w:rPr>
          <w:szCs w:val="24"/>
          <w:lang w:eastAsia="lt-LT"/>
        </w:rPr>
        <w:t>30.3. tvirtina mokytojų, kitų ugdymo procese dalyvaujančių asmenų ir aptarnaujančio personalo pareigybių aprašymus, Darbo kodekso ir kitų teisės aktų nustatyta tvarka priima į darbą ir atleidžia iš jo lopšelio-darželio darbuotojus, skatina juos, skiria jiems drausmines nuobaudas;</w:t>
      </w:r>
    </w:p>
    <w:p w14:paraId="1D07D566" w14:textId="1AF8076F" w:rsidR="00571F63" w:rsidRPr="00F243B3" w:rsidRDefault="00DB2220" w:rsidP="00DB2220">
      <w:pPr>
        <w:ind w:firstLine="720"/>
        <w:jc w:val="both"/>
        <w:rPr>
          <w:szCs w:val="24"/>
          <w:lang w:eastAsia="lt-LT"/>
        </w:rPr>
      </w:pPr>
      <w:r w:rsidRPr="00F243B3">
        <w:rPr>
          <w:szCs w:val="24"/>
          <w:lang w:eastAsia="lt-LT"/>
        </w:rPr>
        <w:t>30.4. nustato lopšelio-darželio darbuotojų darbo apmokėjimo sistemą, jeigu lopšelyje-darželyje nėra sudaryta kolektyvinė sutartis;</w:t>
      </w:r>
    </w:p>
    <w:p w14:paraId="26712587" w14:textId="2E826124" w:rsidR="00571F63" w:rsidRPr="00F243B3" w:rsidRDefault="00DB2220" w:rsidP="00DB2220">
      <w:pPr>
        <w:ind w:firstLine="720"/>
        <w:jc w:val="both"/>
        <w:rPr>
          <w:szCs w:val="24"/>
          <w:lang w:eastAsia="lt-LT"/>
        </w:rPr>
      </w:pPr>
      <w:r w:rsidRPr="00F243B3">
        <w:rPr>
          <w:szCs w:val="24"/>
          <w:lang w:eastAsia="lt-LT"/>
        </w:rPr>
        <w:t>30.5. priima vaikus Savivaldybės tarybos nustatyta tvarka, sudaro ugdymo sutartis teisės aktų nustatyta tvarka;</w:t>
      </w:r>
    </w:p>
    <w:p w14:paraId="26712588" w14:textId="4AE66FD1" w:rsidR="00571F63" w:rsidRPr="00F243B3" w:rsidRDefault="00DB2220" w:rsidP="00DB2220">
      <w:pPr>
        <w:ind w:firstLine="720"/>
        <w:jc w:val="both"/>
        <w:rPr>
          <w:szCs w:val="24"/>
          <w:lang w:eastAsia="lt-LT"/>
        </w:rPr>
      </w:pPr>
      <w:r w:rsidRPr="00F243B3">
        <w:rPr>
          <w:szCs w:val="24"/>
          <w:lang w:eastAsia="lt-LT"/>
        </w:rPr>
        <w:t>30.6. vadovaudamasis įstatymais ir kitais teisės aktais, lopšelio-darželio darbo tvarkos taisyklėse nustato mokytojų, kitų ugdymo procese dalyvaujančių asmenų, aptarnaujančio personalo ir ugdytinių teises, pareigas ir atsakomybę;</w:t>
      </w:r>
    </w:p>
    <w:p w14:paraId="26712589" w14:textId="5AB4BFCC" w:rsidR="00571F63" w:rsidRPr="00F243B3" w:rsidRDefault="00DB2220" w:rsidP="00DB2220">
      <w:pPr>
        <w:ind w:firstLine="720"/>
        <w:jc w:val="both"/>
        <w:rPr>
          <w:szCs w:val="24"/>
          <w:lang w:eastAsia="lt-LT"/>
        </w:rPr>
      </w:pPr>
      <w:r w:rsidRPr="00F243B3">
        <w:rPr>
          <w:szCs w:val="24"/>
          <w:lang w:eastAsia="lt-LT"/>
        </w:rPr>
        <w:t>30.7. suderinęs su lopšelio-darželio taryba, tvirtina lopšelio-darželio darbo tvarkos taisykles;</w:t>
      </w:r>
    </w:p>
    <w:p w14:paraId="2671258A" w14:textId="6D3DFCDB" w:rsidR="00571F63" w:rsidRPr="00F243B3" w:rsidRDefault="00DB2220" w:rsidP="00DB2220">
      <w:pPr>
        <w:ind w:firstLine="720"/>
        <w:jc w:val="both"/>
        <w:rPr>
          <w:szCs w:val="24"/>
          <w:lang w:eastAsia="lt-LT"/>
        </w:rPr>
      </w:pPr>
      <w:r w:rsidRPr="00F243B3">
        <w:rPr>
          <w:szCs w:val="24"/>
          <w:lang w:eastAsia="lt-LT"/>
        </w:rPr>
        <w:t>30.8. sudaro ugdytiniams ir darbuotojams saugias ir sveikatai nekenksmingas darbo sąlygas visais su ugdymusi ir darbu susijusiais aspektais;</w:t>
      </w:r>
    </w:p>
    <w:p w14:paraId="2671258B" w14:textId="09F4B7BF" w:rsidR="00571F63" w:rsidRPr="00F243B3" w:rsidRDefault="00DB2220" w:rsidP="00DB2220">
      <w:pPr>
        <w:ind w:firstLine="720"/>
        <w:jc w:val="both"/>
        <w:rPr>
          <w:szCs w:val="24"/>
          <w:lang w:eastAsia="lt-LT"/>
        </w:rPr>
      </w:pPr>
      <w:r w:rsidRPr="00F243B3">
        <w:rPr>
          <w:szCs w:val="24"/>
          <w:lang w:eastAsia="lt-LT"/>
        </w:rPr>
        <w:t>30.9. organizuoja ir koordinuoja lopšelio-darželio veiklą pavestoms funkcijoms atlikti, uždaviniams įgyvendinti, analizuoja ir vertina lopšelio-darželio veiklą, materialinius ir intelektinius išteklius;</w:t>
      </w:r>
    </w:p>
    <w:p w14:paraId="2671258C" w14:textId="214F9F8F" w:rsidR="00571F63" w:rsidRPr="00F243B3" w:rsidRDefault="00DB2220" w:rsidP="00DB2220">
      <w:pPr>
        <w:ind w:firstLine="720"/>
        <w:jc w:val="both"/>
        <w:rPr>
          <w:szCs w:val="24"/>
          <w:lang w:eastAsia="lt-LT"/>
        </w:rPr>
      </w:pPr>
      <w:r w:rsidRPr="00F243B3">
        <w:rPr>
          <w:szCs w:val="24"/>
          <w:lang w:eastAsia="lt-LT"/>
        </w:rPr>
        <w:t>30.10. leidžia įsakymus, tikrina, kaip jie vykdomi;</w:t>
      </w:r>
    </w:p>
    <w:p w14:paraId="2671258D" w14:textId="70ECF3F5" w:rsidR="00571F63" w:rsidRPr="00F243B3" w:rsidRDefault="00DB2220" w:rsidP="00DB2220">
      <w:pPr>
        <w:ind w:firstLine="720"/>
        <w:jc w:val="both"/>
        <w:rPr>
          <w:szCs w:val="24"/>
          <w:lang w:eastAsia="lt-LT"/>
        </w:rPr>
      </w:pPr>
      <w:r w:rsidRPr="00F243B3">
        <w:rPr>
          <w:szCs w:val="24"/>
          <w:lang w:eastAsia="lt-LT"/>
        </w:rPr>
        <w:t>30.11. sudaro teisės aktų nustatytas komisijas, darbo ir metodines grupes;</w:t>
      </w:r>
    </w:p>
    <w:p w14:paraId="2671258E" w14:textId="028A7A30" w:rsidR="00571F63" w:rsidRPr="00F243B3" w:rsidRDefault="00DB2220" w:rsidP="00DB2220">
      <w:pPr>
        <w:ind w:firstLine="720"/>
        <w:jc w:val="both"/>
        <w:rPr>
          <w:szCs w:val="24"/>
          <w:lang w:eastAsia="lt-LT"/>
        </w:rPr>
      </w:pPr>
      <w:r w:rsidRPr="00F243B3">
        <w:rPr>
          <w:szCs w:val="24"/>
          <w:lang w:eastAsia="lt-LT"/>
        </w:rPr>
        <w:t>30.12. sudaro lopšelio-darželio vardu sutartis lopšelio-darželio funkcijoms atlikti;</w:t>
      </w:r>
    </w:p>
    <w:p w14:paraId="2671258F" w14:textId="1C7C86FC" w:rsidR="00571F63" w:rsidRPr="00F243B3" w:rsidRDefault="00DB2220" w:rsidP="00DB2220">
      <w:pPr>
        <w:ind w:firstLine="720"/>
        <w:jc w:val="both"/>
        <w:rPr>
          <w:szCs w:val="24"/>
          <w:lang w:eastAsia="lt-LT"/>
        </w:rPr>
      </w:pPr>
      <w:r w:rsidRPr="00F243B3">
        <w:rPr>
          <w:szCs w:val="24"/>
          <w:lang w:eastAsia="lt-LT"/>
        </w:rPr>
        <w:t>30.13. organizuoja lopšelio-darželio dokumentų saugojimą ir valdymą teisės aktų nustatyta tvarka;</w:t>
      </w:r>
    </w:p>
    <w:p w14:paraId="3B46D4AB" w14:textId="77777777" w:rsidR="00571F63" w:rsidRPr="00F243B3" w:rsidRDefault="00DB2220" w:rsidP="00DB2220">
      <w:pPr>
        <w:ind w:firstLine="720"/>
        <w:jc w:val="both"/>
        <w:rPr>
          <w:szCs w:val="24"/>
          <w:lang w:eastAsia="lt-LT"/>
        </w:rPr>
      </w:pPr>
      <w:r w:rsidRPr="00F243B3">
        <w:rPr>
          <w:szCs w:val="24"/>
          <w:lang w:eastAsia="lt-LT"/>
        </w:rPr>
        <w:t>30.14. teisės aktų nustatyta tvarka valdo, naudoja lopšelio-darželio turtą, lėšas ir jais disponuoja, užtikrindamas racionalų ir taupų lėšų ir turto naudojimą; koordinuoja intelektinius, materialinius, finansinius, informacinius išteklius, užtikrina jų optimalų valdymą ir naudojimą;</w:t>
      </w:r>
    </w:p>
    <w:p w14:paraId="27597F16" w14:textId="77777777" w:rsidR="00571F63" w:rsidRPr="00F243B3" w:rsidRDefault="00DB2220" w:rsidP="00DB2220">
      <w:pPr>
        <w:ind w:firstLine="720"/>
        <w:jc w:val="both"/>
        <w:rPr>
          <w:bCs/>
          <w:szCs w:val="24"/>
          <w:lang w:eastAsia="lt-LT"/>
        </w:rPr>
      </w:pPr>
      <w:r w:rsidRPr="00F243B3">
        <w:rPr>
          <w:szCs w:val="24"/>
          <w:lang w:eastAsia="lt-LT"/>
        </w:rPr>
        <w:t xml:space="preserve">30.15. </w:t>
      </w:r>
      <w:r w:rsidRPr="00F243B3">
        <w:rPr>
          <w:bCs/>
          <w:szCs w:val="24"/>
          <w:lang w:eastAsia="lt-LT"/>
        </w:rPr>
        <w:t>užtikrina lopšelio-darželio veiksmingos vidaus kontrolės sistemos sukūrimą, jos veikimą ir tobulinimą;</w:t>
      </w:r>
    </w:p>
    <w:p w14:paraId="2F6D361A" w14:textId="77777777" w:rsidR="00571F63" w:rsidRPr="00F243B3" w:rsidRDefault="00DB2220" w:rsidP="00DB2220">
      <w:pPr>
        <w:ind w:firstLine="720"/>
        <w:jc w:val="both"/>
        <w:rPr>
          <w:szCs w:val="24"/>
          <w:lang w:eastAsia="lt-LT"/>
        </w:rPr>
      </w:pPr>
      <w:r w:rsidRPr="00F243B3">
        <w:rPr>
          <w:szCs w:val="24"/>
          <w:lang w:eastAsia="lt-LT"/>
        </w:rPr>
        <w:t xml:space="preserve">30.16. </w:t>
      </w:r>
      <w:r w:rsidRPr="00F243B3">
        <w:rPr>
          <w:bCs/>
          <w:szCs w:val="24"/>
          <w:lang w:eastAsia="lt-LT"/>
        </w:rPr>
        <w:t>organizuoja lopšelio-darželio finansinę apskaitą pagal Lietuvos Respublikos finansinės apskaitos įstatymą;</w:t>
      </w:r>
    </w:p>
    <w:p w14:paraId="0BC14563" w14:textId="406C51DE" w:rsidR="00571F63" w:rsidRPr="00F243B3" w:rsidRDefault="00DB2220" w:rsidP="00DB2220">
      <w:pPr>
        <w:ind w:firstLine="720"/>
        <w:jc w:val="both"/>
        <w:rPr>
          <w:szCs w:val="24"/>
        </w:rPr>
      </w:pPr>
      <w:r w:rsidRPr="00F243B3">
        <w:rPr>
          <w:szCs w:val="24"/>
          <w:lang w:eastAsia="lt-LT"/>
        </w:rPr>
        <w:t xml:space="preserve">30.17. inicijuoja darbuotojų profesinį tobulėjimą, sudaro jiems sąlygas kelti kvalifikaciją, </w:t>
      </w:r>
      <w:r w:rsidRPr="00F243B3">
        <w:rPr>
          <w:bCs/>
          <w:szCs w:val="24"/>
          <w:lang w:eastAsia="lt-LT"/>
        </w:rPr>
        <w:t>mokytojams</w:t>
      </w:r>
      <w:r w:rsidRPr="00F243B3">
        <w:rPr>
          <w:szCs w:val="24"/>
          <w:lang w:eastAsia="lt-LT"/>
        </w:rPr>
        <w:t xml:space="preserve"> ir kitiems pedagoginiams darbuotojams – galimybę atestuotis ir organizuoja jų atestaciją švietimo, mokslo ir sporto ministro nustatyta tvarka;</w:t>
      </w:r>
      <w:r w:rsidRPr="00F243B3">
        <w:rPr>
          <w:bCs/>
          <w:szCs w:val="24"/>
        </w:rPr>
        <w:t xml:space="preserve"> </w:t>
      </w:r>
    </w:p>
    <w:p w14:paraId="26712592" w14:textId="34DC5463" w:rsidR="00571F63" w:rsidRPr="00F243B3" w:rsidRDefault="00DB2220" w:rsidP="00DB2220">
      <w:pPr>
        <w:ind w:firstLine="720"/>
        <w:jc w:val="both"/>
        <w:rPr>
          <w:szCs w:val="24"/>
          <w:lang w:eastAsia="lt-LT"/>
        </w:rPr>
      </w:pPr>
      <w:r w:rsidRPr="00F243B3">
        <w:rPr>
          <w:szCs w:val="24"/>
          <w:lang w:eastAsia="lt-LT"/>
        </w:rPr>
        <w:t xml:space="preserve">30.18. inicijuoja lopšelio-darželio savivaldos institucijų sudarymą ir skatina jų veiklą; </w:t>
      </w:r>
    </w:p>
    <w:p w14:paraId="26712593" w14:textId="32C33CA3" w:rsidR="00571F63" w:rsidRPr="00F243B3" w:rsidRDefault="00DB2220" w:rsidP="00DB2220">
      <w:pPr>
        <w:ind w:firstLine="720"/>
        <w:jc w:val="both"/>
        <w:rPr>
          <w:szCs w:val="24"/>
          <w:lang w:eastAsia="lt-LT"/>
        </w:rPr>
      </w:pPr>
      <w:r w:rsidRPr="00F243B3">
        <w:rPr>
          <w:szCs w:val="24"/>
          <w:lang w:eastAsia="lt-LT"/>
        </w:rPr>
        <w:t>30.19. bendradarbiauja su ugdytinių tėvais, pagalbą vaikui, pedagogui mokytojui ir lopšeliui-darželiui teikiančiomis įstaigomis:, teritorine policijos, socialinių paslaugų, sveikatos įstaigomis, vaiko teisių apsaugos tarnyba ir kitomis institucijomis, dirbančiomis vaiko teisių apsaugos srityje;</w:t>
      </w:r>
    </w:p>
    <w:p w14:paraId="26712594" w14:textId="666CBA76" w:rsidR="00571F63" w:rsidRPr="00F243B3" w:rsidRDefault="00DB2220" w:rsidP="00DB2220">
      <w:pPr>
        <w:tabs>
          <w:tab w:val="left" w:pos="1134"/>
          <w:tab w:val="left" w:pos="1418"/>
          <w:tab w:val="left" w:pos="1701"/>
        </w:tabs>
        <w:ind w:firstLine="720"/>
        <w:jc w:val="both"/>
        <w:rPr>
          <w:szCs w:val="24"/>
          <w:lang w:eastAsia="lt-LT"/>
        </w:rPr>
      </w:pPr>
      <w:r w:rsidRPr="00F243B3">
        <w:rPr>
          <w:szCs w:val="24"/>
          <w:lang w:eastAsia="lt-LT"/>
        </w:rPr>
        <w:t>30.20. bendradarbiaudamas su visuomenės sveikatos priežiūros specialistais, koordinuoja lopšelio-darželio bendruomenės veiklą stiprinant vaikų sveikatą;</w:t>
      </w:r>
    </w:p>
    <w:p w14:paraId="26712595" w14:textId="5FC16234" w:rsidR="00571F63" w:rsidRPr="00F243B3" w:rsidRDefault="00DB2220" w:rsidP="00DB2220">
      <w:pPr>
        <w:ind w:firstLine="720"/>
        <w:jc w:val="both"/>
        <w:rPr>
          <w:szCs w:val="24"/>
          <w:lang w:eastAsia="lt-LT"/>
        </w:rPr>
      </w:pPr>
      <w:r w:rsidRPr="00F243B3">
        <w:rPr>
          <w:szCs w:val="24"/>
          <w:lang w:eastAsia="lt-LT"/>
        </w:rPr>
        <w:t>30.21. atstovauja lopšeliui-darželiui kitose institucijose;</w:t>
      </w:r>
    </w:p>
    <w:p w14:paraId="26712596" w14:textId="6249A407" w:rsidR="00571F63" w:rsidRPr="00F243B3" w:rsidRDefault="00DB2220" w:rsidP="00DB2220">
      <w:pPr>
        <w:ind w:firstLine="720"/>
        <w:jc w:val="both"/>
        <w:rPr>
          <w:szCs w:val="24"/>
          <w:lang w:eastAsia="lt-LT"/>
        </w:rPr>
      </w:pPr>
      <w:r w:rsidRPr="00F243B3">
        <w:rPr>
          <w:szCs w:val="24"/>
          <w:lang w:eastAsia="lt-LT"/>
        </w:rPr>
        <w:t>30.22. dalį savo funkcijų teisės aktų nustatyta tvarka gali pavesti atlikti direktoriaus pavaduotojams;</w:t>
      </w:r>
    </w:p>
    <w:p w14:paraId="26712597" w14:textId="6AFAA772" w:rsidR="00571F63" w:rsidRPr="00F243B3" w:rsidRDefault="00DB2220" w:rsidP="00DB2220">
      <w:pPr>
        <w:ind w:firstLine="720"/>
        <w:jc w:val="both"/>
        <w:rPr>
          <w:szCs w:val="24"/>
          <w:lang w:eastAsia="lt-LT"/>
        </w:rPr>
      </w:pPr>
      <w:r w:rsidRPr="00F243B3">
        <w:rPr>
          <w:szCs w:val="24"/>
          <w:lang w:eastAsia="lt-LT"/>
        </w:rPr>
        <w:lastRenderedPageBreak/>
        <w:t>30.23. vykdo kitas teisės aktuose ir pareigybės aprašyme nustatytas funkcijas.</w:t>
      </w:r>
    </w:p>
    <w:p w14:paraId="500E673E" w14:textId="31F1C95B" w:rsidR="00571F63" w:rsidRPr="00F243B3" w:rsidRDefault="00DB2220" w:rsidP="00DB2220">
      <w:pPr>
        <w:ind w:firstLine="720"/>
        <w:jc w:val="both"/>
        <w:rPr>
          <w:szCs w:val="24"/>
          <w:lang w:eastAsia="lt-LT"/>
        </w:rPr>
      </w:pPr>
      <w:r w:rsidRPr="00F243B3">
        <w:rPr>
          <w:szCs w:val="24"/>
          <w:lang w:eastAsia="lt-LT"/>
        </w:rPr>
        <w:t>31. Laikinai nesant direktoriui (ligos, atostogų, komandiruotės metu ir kt.), jo pareigas laikinai eina lopšelio-darželio darbuotojas, kuriam tokia funkcija priskirta pareigybės aprašyme, arba kitas asmuo, paskirtas Savivaldybės mero potvarkiu.</w:t>
      </w:r>
    </w:p>
    <w:p w14:paraId="364C1525" w14:textId="0C409004" w:rsidR="00571F63" w:rsidRPr="00F243B3" w:rsidRDefault="00DB2220" w:rsidP="00DB2220">
      <w:pPr>
        <w:ind w:firstLine="720"/>
        <w:jc w:val="both"/>
        <w:rPr>
          <w:szCs w:val="24"/>
          <w:lang w:eastAsia="lt-LT"/>
        </w:rPr>
      </w:pPr>
      <w:r w:rsidRPr="00F243B3">
        <w:rPr>
          <w:szCs w:val="24"/>
          <w:lang w:eastAsia="lt-LT"/>
        </w:rPr>
        <w:t>32. Direktorius atsako už tai, kad lopšelyje-darželyje būtų laikomasi įstatymų ir kitų teisės aktų, už demokratinį lopšelio-darželio valdymą, bendruomenės narių informavimą, tinkamą funkcijų atlikimą, nustatytų tikslų ir uždavinių įgyvendinimą, lopšelio-darželio veiklos rezultatus, už gerą ir veiksmingą vaiko minimalios priežiūros priemonių įgyvendinimą.</w:t>
      </w:r>
    </w:p>
    <w:p w14:paraId="26712599" w14:textId="20991048" w:rsidR="00571F63" w:rsidRPr="00F243B3" w:rsidRDefault="00DB2220" w:rsidP="00DB2220">
      <w:pPr>
        <w:ind w:firstLine="720"/>
        <w:jc w:val="both"/>
        <w:rPr>
          <w:szCs w:val="24"/>
          <w:lang w:eastAsia="lt-LT"/>
        </w:rPr>
      </w:pPr>
      <w:r w:rsidRPr="00F243B3">
        <w:rPr>
          <w:szCs w:val="24"/>
          <w:lang w:eastAsia="lt-LT"/>
        </w:rPr>
        <w:t>33. Sveikatos priežiūra lopšelyje-darželyje organizuojama teisės aktų nustatyta tvarka.</w:t>
      </w:r>
    </w:p>
    <w:p w14:paraId="2671259A" w14:textId="240FA4FF" w:rsidR="00571F63" w:rsidRPr="00F243B3" w:rsidRDefault="00DB2220" w:rsidP="00DB2220">
      <w:pPr>
        <w:ind w:firstLine="720"/>
        <w:jc w:val="both"/>
        <w:rPr>
          <w:szCs w:val="24"/>
          <w:lang w:eastAsia="lt-LT"/>
        </w:rPr>
      </w:pPr>
      <w:r w:rsidRPr="00F243B3">
        <w:rPr>
          <w:szCs w:val="24"/>
          <w:lang w:eastAsia="lt-LT"/>
        </w:rPr>
        <w:t>34. Lopšelio-darželio</w:t>
      </w:r>
      <w:r w:rsidRPr="00F243B3">
        <w:t xml:space="preserve"> mokytojų</w:t>
      </w:r>
      <w:r w:rsidRPr="00F243B3">
        <w:rPr>
          <w:szCs w:val="24"/>
          <w:lang w:eastAsia="lt-LT"/>
        </w:rPr>
        <w:t xml:space="preserve"> metodinei veiklai organizuoti sudaroma mokytojų metodinė grupė.</w:t>
      </w:r>
    </w:p>
    <w:p w14:paraId="0D364BFD" w14:textId="79411E09" w:rsidR="00571F63" w:rsidRPr="00F243B3" w:rsidRDefault="00DB2220" w:rsidP="00DB2220">
      <w:pPr>
        <w:ind w:firstLine="720"/>
        <w:jc w:val="both"/>
        <w:rPr>
          <w:szCs w:val="24"/>
          <w:lang w:eastAsia="lt-LT"/>
        </w:rPr>
      </w:pPr>
      <w:r w:rsidRPr="00F243B3">
        <w:rPr>
          <w:szCs w:val="24"/>
          <w:lang w:eastAsia="lt-LT"/>
        </w:rPr>
        <w:t>35. Metodinės grupės nariai yra mokytojai. Metodinė grupė planuoja ugdymo turinį: aptaria ugdytinių ugdymosi poreikius, susitaria dėl ugdomosios veiklos metodų, būdų, formų, atrenka, integruoja, derina ugdymo turinį, susitaria dėl ugdymo planų rengimo principų ir tvarkos, aptaria ugdymo priemones ir jų naudojimą, susitaria dėl ugdytinių pasiekimų ir pažangos vertinimo būdų, taip pat inicijuoja programų, projektų kūrimą ir įgyvendinimą, atlieka tiriamąją-analitinę veiklą, konsultuojasi tarpusavyje, su švietimo pagalbos specialistais dėl specialiųjų poreikių vaikų ugdymo, pedagoginių problemų sprendimo būdų ir darbo metodikos, dalyvauja vertinant vaikų pasiekimus ir pažangą, dalijasi gerąja patirtimi, aptaria kvalifikacijos tobulinimo poreikius, juos derina su lopšelio-darželio veiklos tikslais, teikia siūlymus mokytojų tarybai dėl ugdymo turinio formavimo ir ugdymo organizavimo gerinimo, bendradarbiauja su kitų lopšelių-darželių metodinėmis grupėmis. Metodinei grupei vadovauja grupės narių išrinktas vadovas. Metodinės grupės veiklą koordinuoja direktoriaus pavaduotojas ugdymui.</w:t>
      </w:r>
    </w:p>
    <w:p w14:paraId="0C29ED77" w14:textId="23386447" w:rsidR="00571F63" w:rsidRPr="00F243B3" w:rsidRDefault="00571F63" w:rsidP="00DB2220">
      <w:pPr>
        <w:jc w:val="both"/>
        <w:rPr>
          <w:szCs w:val="24"/>
          <w:lang w:eastAsia="lt-LT"/>
        </w:rPr>
      </w:pPr>
    </w:p>
    <w:p w14:paraId="2671259D" w14:textId="6FF149F3" w:rsidR="00571F63" w:rsidRPr="00F243B3" w:rsidRDefault="00DB2220" w:rsidP="00DB2220">
      <w:pPr>
        <w:jc w:val="center"/>
        <w:rPr>
          <w:b/>
          <w:szCs w:val="24"/>
          <w:lang w:eastAsia="lt-LT"/>
        </w:rPr>
      </w:pPr>
      <w:r w:rsidRPr="00F243B3">
        <w:rPr>
          <w:b/>
          <w:szCs w:val="24"/>
          <w:lang w:eastAsia="lt-LT"/>
        </w:rPr>
        <w:t>VI SKYRIUS</w:t>
      </w:r>
    </w:p>
    <w:p w14:paraId="2671259E" w14:textId="77777777" w:rsidR="00571F63" w:rsidRPr="00F243B3" w:rsidRDefault="00DB2220" w:rsidP="00DB2220">
      <w:pPr>
        <w:jc w:val="center"/>
        <w:rPr>
          <w:b/>
          <w:szCs w:val="24"/>
          <w:lang w:eastAsia="lt-LT"/>
        </w:rPr>
      </w:pPr>
      <w:r w:rsidRPr="00F243B3">
        <w:rPr>
          <w:b/>
          <w:szCs w:val="24"/>
          <w:lang w:eastAsia="lt-LT"/>
        </w:rPr>
        <w:t>LOPŠELIO-DARŽELIO SAVIVALDA</w:t>
      </w:r>
    </w:p>
    <w:p w14:paraId="2671259F" w14:textId="77777777" w:rsidR="00571F63" w:rsidRPr="00F243B3" w:rsidRDefault="00571F63" w:rsidP="00DB2220">
      <w:pPr>
        <w:jc w:val="both"/>
        <w:rPr>
          <w:szCs w:val="24"/>
          <w:lang w:eastAsia="lt-LT"/>
        </w:rPr>
      </w:pPr>
    </w:p>
    <w:p w14:paraId="267125A0" w14:textId="08093BFC" w:rsidR="00571F63" w:rsidRPr="00F243B3" w:rsidRDefault="00DB2220" w:rsidP="00DB2220">
      <w:pPr>
        <w:ind w:firstLine="720"/>
        <w:jc w:val="both"/>
        <w:rPr>
          <w:szCs w:val="24"/>
          <w:lang w:eastAsia="lt-LT"/>
        </w:rPr>
      </w:pPr>
      <w:r w:rsidRPr="00F243B3">
        <w:rPr>
          <w:szCs w:val="24"/>
          <w:lang w:eastAsia="lt-LT"/>
        </w:rPr>
        <w:t>36. Lopšelio-darželio taryba yra aukščiausioji lopšelio-darželio savivaldos institucija,</w:t>
      </w:r>
      <w:r w:rsidRPr="00F243B3">
        <w:t xml:space="preserve"> renkama dvejiems metams</w:t>
      </w:r>
      <w:r w:rsidRPr="00F243B3">
        <w:rPr>
          <w:szCs w:val="24"/>
          <w:lang w:eastAsia="lt-LT"/>
        </w:rPr>
        <w:t xml:space="preserve">. Lopšelio-darželio taryba telkia lopšelio-darželio ugdytinių tėvus, mokytojus ir vietos bendruomenės atstovus demokratiniam lopšelio-darželio valdymui ir lopšelio-darželio teisėtiems interesams atstovauti, padeda spręsti aktualius lopšelio-darželio veiklos klausimus. </w:t>
      </w:r>
    </w:p>
    <w:p w14:paraId="267125A2" w14:textId="5C00AA12" w:rsidR="00571F63" w:rsidRPr="00F243B3" w:rsidRDefault="00DB2220" w:rsidP="00DB2220">
      <w:pPr>
        <w:ind w:firstLine="720"/>
        <w:jc w:val="both"/>
        <w:rPr>
          <w:szCs w:val="24"/>
          <w:lang w:eastAsia="lt-LT"/>
        </w:rPr>
      </w:pPr>
      <w:r w:rsidRPr="00F243B3">
        <w:rPr>
          <w:szCs w:val="24"/>
          <w:lang w:eastAsia="lt-LT"/>
        </w:rPr>
        <w:t>37. Lopšelio-darželio tarybos veikla grindžiama nešališkumo, bendruomeniškumo, įgalinimo ir įtraukimo į sprendimų priėmimą, atsakingumo lopšelio-darželio bendruomenei principais.</w:t>
      </w:r>
    </w:p>
    <w:p w14:paraId="21ED911B" w14:textId="7F7870F5" w:rsidR="00571F63" w:rsidRPr="00F243B3" w:rsidRDefault="00DB2220" w:rsidP="00DB2220">
      <w:pPr>
        <w:ind w:firstLine="720"/>
        <w:jc w:val="both"/>
      </w:pPr>
      <w:r w:rsidRPr="00F243B3">
        <w:rPr>
          <w:szCs w:val="24"/>
          <w:lang w:eastAsia="lt-LT"/>
        </w:rPr>
        <w:t xml:space="preserve">38. </w:t>
      </w:r>
      <w:r w:rsidRPr="00F243B3">
        <w:t>Lopšelio-darželio tarybą sudaro 7 narių, išrinktų atviru balsavimu savivaldos institucijų posėdžiuose balsų dauguma: tris tėvus deleguoja grupių tėvų aktyvo pirmininkų susirinkimas, tris mokytojus – mokytojų taryba, vieną vietos bendruomenės atstovą – direktorius.</w:t>
      </w:r>
    </w:p>
    <w:p w14:paraId="23746575" w14:textId="097664BB" w:rsidR="00571F63" w:rsidRPr="00F243B3" w:rsidRDefault="00DB2220" w:rsidP="00DB2220">
      <w:pPr>
        <w:ind w:firstLine="720"/>
        <w:jc w:val="both"/>
        <w:rPr>
          <w:szCs w:val="24"/>
        </w:rPr>
      </w:pPr>
      <w:r w:rsidRPr="00F243B3">
        <w:t xml:space="preserve">39. </w:t>
      </w:r>
      <w:r w:rsidRPr="00F243B3">
        <w:rPr>
          <w:szCs w:val="24"/>
        </w:rPr>
        <w:t>Galimas lopšelio-darželio tarybos nario kadencijų skaičius – ne daugiau kaip dvi kadencijos iš eilės.</w:t>
      </w:r>
    </w:p>
    <w:p w14:paraId="4364F23A" w14:textId="046E32B0" w:rsidR="00571F63" w:rsidRPr="00F243B3" w:rsidRDefault="00DB2220" w:rsidP="00DB2220">
      <w:pPr>
        <w:ind w:firstLine="720"/>
        <w:jc w:val="both"/>
        <w:rPr>
          <w:strike/>
          <w:szCs w:val="24"/>
        </w:rPr>
      </w:pPr>
      <w:r w:rsidRPr="00F243B3">
        <w:rPr>
          <w:szCs w:val="24"/>
        </w:rPr>
        <w:t>40. Lopšelio-</w:t>
      </w:r>
      <w:r w:rsidRPr="00F243B3">
        <w:t>darželio</w:t>
      </w:r>
      <w:r w:rsidRPr="00F243B3">
        <w:rPr>
          <w:szCs w:val="24"/>
        </w:rPr>
        <w:t xml:space="preserve"> tarybos nariais negali būti direktorius, valstybės politikai, politinio (asmeninio) pasitikėjimo valstybės tarnautojai.</w:t>
      </w:r>
    </w:p>
    <w:p w14:paraId="12AD61CE" w14:textId="4CF773AF" w:rsidR="00571F63" w:rsidRPr="00F243B3" w:rsidRDefault="00DB2220" w:rsidP="00DB2220">
      <w:pPr>
        <w:tabs>
          <w:tab w:val="left" w:pos="1134"/>
        </w:tabs>
        <w:ind w:firstLine="709"/>
        <w:jc w:val="both"/>
        <w:rPr>
          <w:szCs w:val="24"/>
        </w:rPr>
      </w:pPr>
      <w:r w:rsidRPr="00F243B3">
        <w:rPr>
          <w:szCs w:val="24"/>
        </w:rPr>
        <w:t>41. Lopšelio-darželio tarybos nariu gali būti asmuo, turintis žinių ir gebėjimų, padedančių siekti lopšelio-darželio strateginių tikslų ir įgyvendinti lopšelio-darželio misiją.</w:t>
      </w:r>
    </w:p>
    <w:p w14:paraId="208DE14C" w14:textId="3161F9E5" w:rsidR="00571F63" w:rsidRPr="00F243B3" w:rsidRDefault="00DB2220" w:rsidP="00DB2220">
      <w:pPr>
        <w:tabs>
          <w:tab w:val="left" w:pos="1134"/>
        </w:tabs>
        <w:ind w:firstLine="709"/>
        <w:jc w:val="both"/>
        <w:rPr>
          <w:szCs w:val="24"/>
        </w:rPr>
      </w:pPr>
      <w:r w:rsidRPr="00F243B3">
        <w:rPr>
          <w:szCs w:val="24"/>
        </w:rPr>
        <w:t>42. Lopšelio-darželio tarybos posėdžiai kviečiami ne rečiau kaip du kartus per metus. Prireikus gali būti kviečiamas neeilinis lopšelio-darželio tarybos posėdis. Posėdis teisėtas, jei jame dalyvauja ne mažiau kaip du trečdaliai narių. Nutarimai priimami posėdyje dalyvaujančiųjų balsų dauguma. Direktorius lopšelio-darželio tarybos posėdžiuose gali dalyvauti kviestinio nario teisėmis.</w:t>
      </w:r>
    </w:p>
    <w:p w14:paraId="7E08E2B1" w14:textId="5C1512EF" w:rsidR="00571F63" w:rsidRPr="00F243B3" w:rsidRDefault="00DB2220" w:rsidP="00DB2220">
      <w:pPr>
        <w:tabs>
          <w:tab w:val="left" w:pos="1134"/>
        </w:tabs>
        <w:ind w:firstLine="709"/>
        <w:jc w:val="both"/>
        <w:rPr>
          <w:szCs w:val="24"/>
        </w:rPr>
      </w:pPr>
      <w:r w:rsidRPr="00F243B3">
        <w:rPr>
          <w:szCs w:val="24"/>
        </w:rPr>
        <w:t xml:space="preserve">43. Posėdžius kviečia lopšelio-darželio tarybos pirmininkas. Apie posėdžio laiką ir svarstyti parengtus klausimus pirmininkas informuoja narius ne vėliau kaip prieš 5 dienas iki posėdžio pradžios. Į posėdžius gali būti kviečiamas vietos bendruomenei atstovaujantis seniūnaitis ar kitas vietos bendruomenės deleguotas atstovas, susietas bendrais gyvenimo poreikiais ir interesais su </w:t>
      </w:r>
      <w:r w:rsidRPr="00F243B3">
        <w:rPr>
          <w:szCs w:val="24"/>
        </w:rPr>
        <w:lastRenderedPageBreak/>
        <w:t>lopšelio-darželio bendruomene. Posėdžiuose gali dalyvauti kitų lopšelio-darželio savivaldos institucijų atstovai, rėmėjai, socialiniai partneriai ir kiti kviestieji asmenys.</w:t>
      </w:r>
    </w:p>
    <w:p w14:paraId="35EDA872" w14:textId="7D63D53F" w:rsidR="00571F63" w:rsidRPr="00F243B3" w:rsidRDefault="00DB2220" w:rsidP="00DB2220">
      <w:pPr>
        <w:tabs>
          <w:tab w:val="left" w:pos="1134"/>
        </w:tabs>
        <w:ind w:firstLine="709"/>
        <w:jc w:val="both"/>
        <w:rPr>
          <w:szCs w:val="24"/>
        </w:rPr>
      </w:pPr>
      <w:r w:rsidRPr="00F243B3">
        <w:rPr>
          <w:szCs w:val="24"/>
        </w:rPr>
        <w:t>44. Lopšelio-darželio tarybai vadovauja pirmininkas, išrinktas atviru balsavimu pirmajame progimnazijos lopšelio-darželio tarybos posėdyje.</w:t>
      </w:r>
    </w:p>
    <w:p w14:paraId="7963F8E6" w14:textId="589AF9CB" w:rsidR="00571F63" w:rsidRPr="00F243B3" w:rsidRDefault="00DB2220" w:rsidP="00DB2220">
      <w:pPr>
        <w:tabs>
          <w:tab w:val="left" w:pos="1134"/>
        </w:tabs>
        <w:ind w:firstLine="709"/>
        <w:jc w:val="both"/>
        <w:rPr>
          <w:szCs w:val="24"/>
        </w:rPr>
      </w:pPr>
      <w:r w:rsidRPr="00F243B3">
        <w:rPr>
          <w:szCs w:val="24"/>
        </w:rPr>
        <w:t>45. Lopšelio-darželio tarybos pirmininko pavaduotojas ir sekretorius renkami atviru balsavimu pirmajame lopšelio-darželio tarybos posėdyje.</w:t>
      </w:r>
    </w:p>
    <w:p w14:paraId="0B508772" w14:textId="2D02AB78" w:rsidR="00571F63" w:rsidRPr="00F243B3" w:rsidRDefault="00DB2220" w:rsidP="00DB2220">
      <w:pPr>
        <w:tabs>
          <w:tab w:val="left" w:pos="1134"/>
        </w:tabs>
        <w:ind w:firstLine="709"/>
        <w:jc w:val="both"/>
        <w:rPr>
          <w:szCs w:val="24"/>
        </w:rPr>
      </w:pPr>
      <w:r w:rsidRPr="00F243B3">
        <w:rPr>
          <w:szCs w:val="24"/>
        </w:rPr>
        <w:t>46. Lopšelio-darželio tarybos narius gali atšaukti juos išrinkusios lopšelio-darželio bendruomenės grupės. Lopšelio-darželio tarybos narys gali atsistatydinti nesibaigus lopšelio-darželio tarybos kadencijai, apie tai ne vėliau kaip prieš 10 darbo dienų raštu įspėjęs lopšelį-darželį. Lopšelio-darželio tarybos narį atšaukus, jam atsistatydinus ar dėl kitų priežasčių nutrūkus lopšelio-darželio tarybos nario įgaliojimams pirma laiko, į jo vietą išrenkamas naujas narys, atstovaujantis tėvams, mokytojams arba vietos bendruomenei priklausomai nuo to, kuriai grupei atstovavo buvęs lopšelio-darželio tarybos narys, iki veikiančios lopšelio-darželio tarybos kadencijos pabaigos pagal Nuostatuose nustatytą lopšelio-darželio tarybos narių rinkimo tvarką.</w:t>
      </w:r>
    </w:p>
    <w:p w14:paraId="2B68C581" w14:textId="6C93E003" w:rsidR="00571F63" w:rsidRPr="00F243B3" w:rsidRDefault="00DB2220" w:rsidP="00DB2220">
      <w:pPr>
        <w:tabs>
          <w:tab w:val="left" w:pos="1134"/>
        </w:tabs>
        <w:ind w:firstLine="709"/>
        <w:jc w:val="both"/>
        <w:rPr>
          <w:szCs w:val="24"/>
        </w:rPr>
      </w:pPr>
      <w:r w:rsidRPr="00F243B3">
        <w:rPr>
          <w:szCs w:val="24"/>
        </w:rPr>
        <w:t>47. Likus ne mažiau kaip dviem mėnesiams iki lopšelio-darželio tarybos kadencijos pabaigos, skelbiami nauji lopšelio-darželio tarybos rinkimai. Pasibaigus lopšelio-darželio tarybos kadencijai, lopšelio-darželio taryba baigia veiklą ir perduoda savo įgaliojimus naujai išrinktai lopšelio-darželio tarybai.</w:t>
      </w:r>
    </w:p>
    <w:p w14:paraId="6D6DBC54" w14:textId="78824D45" w:rsidR="00571F63" w:rsidRPr="00F243B3" w:rsidRDefault="00DB2220" w:rsidP="00DB2220">
      <w:pPr>
        <w:tabs>
          <w:tab w:val="left" w:pos="1134"/>
        </w:tabs>
        <w:ind w:firstLine="709"/>
        <w:jc w:val="both"/>
        <w:rPr>
          <w:szCs w:val="24"/>
        </w:rPr>
      </w:pPr>
      <w:r w:rsidRPr="00F243B3">
        <w:rPr>
          <w:szCs w:val="24"/>
        </w:rPr>
        <w:t>48. Lopšelio-darželio taryba paleidžiama:</w:t>
      </w:r>
    </w:p>
    <w:p w14:paraId="25DED3E2" w14:textId="2ACC0765" w:rsidR="00571F63" w:rsidRPr="00F243B3" w:rsidRDefault="00DB2220" w:rsidP="00DB2220">
      <w:pPr>
        <w:tabs>
          <w:tab w:val="left" w:pos="1134"/>
          <w:tab w:val="left" w:pos="1418"/>
        </w:tabs>
        <w:ind w:left="1560" w:hanging="851"/>
        <w:jc w:val="both"/>
        <w:rPr>
          <w:szCs w:val="24"/>
        </w:rPr>
      </w:pPr>
      <w:r w:rsidRPr="00F243B3">
        <w:rPr>
          <w:szCs w:val="24"/>
        </w:rPr>
        <w:t>48.1. reikalaujant ½ lopšelio-darželio tarybos narių;</w:t>
      </w:r>
    </w:p>
    <w:p w14:paraId="267125A7" w14:textId="704485A8" w:rsidR="00571F63" w:rsidRPr="00F243B3" w:rsidRDefault="00DB2220" w:rsidP="00DB2220">
      <w:pPr>
        <w:tabs>
          <w:tab w:val="left" w:pos="1134"/>
          <w:tab w:val="left" w:pos="1418"/>
        </w:tabs>
        <w:ind w:left="1560" w:hanging="851"/>
        <w:jc w:val="both"/>
        <w:rPr>
          <w:szCs w:val="24"/>
        </w:rPr>
      </w:pPr>
      <w:r w:rsidRPr="00F243B3">
        <w:rPr>
          <w:szCs w:val="24"/>
        </w:rPr>
        <w:t>48.2. likviduojant lopšelį-darželį.</w:t>
      </w:r>
    </w:p>
    <w:p w14:paraId="267125A8" w14:textId="7F8B581D" w:rsidR="00571F63" w:rsidRPr="00F243B3" w:rsidRDefault="00DB2220" w:rsidP="00DB2220">
      <w:pPr>
        <w:ind w:firstLine="720"/>
        <w:jc w:val="both"/>
        <w:rPr>
          <w:szCs w:val="24"/>
          <w:lang w:eastAsia="lt-LT"/>
        </w:rPr>
      </w:pPr>
      <w:r w:rsidRPr="00F243B3">
        <w:rPr>
          <w:szCs w:val="24"/>
          <w:lang w:eastAsia="lt-LT"/>
        </w:rPr>
        <w:t>49. Lopšelio-darželio taryba atlieka tokias funkcijas:</w:t>
      </w:r>
    </w:p>
    <w:p w14:paraId="57613BA2" w14:textId="6ECBC473" w:rsidR="00571F63" w:rsidRPr="00F243B3" w:rsidRDefault="00DB2220" w:rsidP="00DB2220">
      <w:pPr>
        <w:ind w:firstLine="720"/>
        <w:jc w:val="both"/>
        <w:rPr>
          <w:szCs w:val="24"/>
          <w:lang w:eastAsia="lt-LT"/>
        </w:rPr>
      </w:pPr>
      <w:r w:rsidRPr="00F243B3">
        <w:rPr>
          <w:szCs w:val="24"/>
          <w:lang w:eastAsia="lt-LT"/>
        </w:rPr>
        <w:t>49.1. teikia siūlymus dėl lopšelio-darželio strateginių tikslų, uždavinių ir jų įgyvendinimo priemonių;</w:t>
      </w:r>
    </w:p>
    <w:p w14:paraId="267125AA" w14:textId="32981E99" w:rsidR="00571F63" w:rsidRPr="00F243B3" w:rsidRDefault="00DB2220" w:rsidP="00DB2220">
      <w:pPr>
        <w:ind w:firstLine="720"/>
        <w:jc w:val="both"/>
        <w:rPr>
          <w:szCs w:val="24"/>
          <w:lang w:eastAsia="lt-LT"/>
        </w:rPr>
      </w:pPr>
      <w:r w:rsidRPr="00F243B3">
        <w:rPr>
          <w:szCs w:val="24"/>
          <w:lang w:eastAsia="lt-LT"/>
        </w:rPr>
        <w:t>49.2. pritaria lopšelio-darželio strateginiam veiklos planui, metiniam lopšelio-darželio veiklos planui, lopšelio-darželio darbo tvarkos taisyklėms, kitiems lopšelio-darželio veiklą reglamentuojantiems dokumentams, teikiamiems direktoriaus;</w:t>
      </w:r>
    </w:p>
    <w:p w14:paraId="267125AB" w14:textId="3F82FEEB" w:rsidR="00571F63" w:rsidRPr="00F243B3" w:rsidRDefault="00DB2220" w:rsidP="00DB2220">
      <w:pPr>
        <w:ind w:firstLine="720"/>
        <w:jc w:val="both"/>
        <w:rPr>
          <w:szCs w:val="24"/>
          <w:lang w:eastAsia="lt-LT"/>
        </w:rPr>
      </w:pPr>
      <w:r w:rsidRPr="00F243B3">
        <w:rPr>
          <w:szCs w:val="24"/>
          <w:lang w:eastAsia="lt-LT"/>
        </w:rPr>
        <w:t>49.3. teikia siūlymus direktoriui dėl Nuostatų pakeitimo ar papildymo, lopšelio-darželio vidaus struktūros tobulinimo;</w:t>
      </w:r>
    </w:p>
    <w:p w14:paraId="267125AC" w14:textId="6B90D625" w:rsidR="00571F63" w:rsidRPr="00F243B3" w:rsidRDefault="00DB2220" w:rsidP="00DB2220">
      <w:pPr>
        <w:ind w:firstLine="720"/>
        <w:jc w:val="both"/>
        <w:rPr>
          <w:szCs w:val="24"/>
          <w:lang w:eastAsia="lt-LT"/>
        </w:rPr>
      </w:pPr>
      <w:r w:rsidRPr="00F243B3">
        <w:rPr>
          <w:szCs w:val="24"/>
          <w:lang w:eastAsia="lt-LT"/>
        </w:rPr>
        <w:t>49.4. kolegialiai svarsto lopšelio-darželio lėšų naudojimo klausimus:</w:t>
      </w:r>
    </w:p>
    <w:p w14:paraId="267125AD" w14:textId="3275AFF5" w:rsidR="00571F63" w:rsidRPr="00F243B3" w:rsidRDefault="00DB2220" w:rsidP="00DB2220">
      <w:pPr>
        <w:ind w:firstLine="720"/>
        <w:jc w:val="both"/>
        <w:rPr>
          <w:szCs w:val="24"/>
          <w:lang w:eastAsia="lt-LT"/>
        </w:rPr>
      </w:pPr>
      <w:r w:rsidRPr="00F243B3">
        <w:rPr>
          <w:szCs w:val="24"/>
          <w:lang w:eastAsia="lt-LT"/>
        </w:rPr>
        <w:t>49.4.1. analizuoja ir vertina grupių tėvų komitetų, direktoriaus, kitų lopšelio-darželio bendruomenės narių pateiktus pasiūlymus dėl lėšų paskirstymo ir efektyvaus panaudojimo lopšelio-darželio ugdymo aplinkai tobulinti;</w:t>
      </w:r>
    </w:p>
    <w:p w14:paraId="267125AE" w14:textId="67EC1634" w:rsidR="00571F63" w:rsidRPr="00F243B3" w:rsidRDefault="00DB2220" w:rsidP="00DB2220">
      <w:pPr>
        <w:ind w:firstLine="720"/>
        <w:jc w:val="both"/>
        <w:rPr>
          <w:szCs w:val="24"/>
          <w:lang w:eastAsia="lt-LT"/>
        </w:rPr>
      </w:pPr>
      <w:r w:rsidRPr="00F243B3">
        <w:rPr>
          <w:szCs w:val="24"/>
          <w:lang w:eastAsia="lt-LT"/>
        </w:rPr>
        <w:t>49.4.2. priima sprendimus dėl ugdytinių tėvų įmokų už lopšelio-darželio ugdymo aplinkos išlaikymą panaudojimo;</w:t>
      </w:r>
    </w:p>
    <w:p w14:paraId="267125AF" w14:textId="7B850A9E" w:rsidR="00571F63" w:rsidRPr="00F243B3" w:rsidRDefault="00DB2220" w:rsidP="00DB2220">
      <w:pPr>
        <w:ind w:firstLine="720"/>
        <w:jc w:val="both"/>
        <w:rPr>
          <w:szCs w:val="24"/>
          <w:lang w:eastAsia="lt-LT"/>
        </w:rPr>
      </w:pPr>
      <w:r w:rsidRPr="00F243B3">
        <w:rPr>
          <w:szCs w:val="24"/>
          <w:lang w:eastAsia="lt-LT"/>
        </w:rPr>
        <w:t>49.5. išklauso lopšelio-darželio metines veiklos ataskaitas ir teikia siūlymus direktoriui dėl lopšelio-darželio veiklos tobulinimo;</w:t>
      </w:r>
    </w:p>
    <w:p w14:paraId="267125B0" w14:textId="091283C7" w:rsidR="00571F63" w:rsidRPr="00F243B3" w:rsidRDefault="00DB2220" w:rsidP="00DB2220">
      <w:pPr>
        <w:ind w:firstLine="720"/>
        <w:jc w:val="both"/>
        <w:rPr>
          <w:szCs w:val="24"/>
          <w:lang w:eastAsia="lt-LT"/>
        </w:rPr>
      </w:pPr>
      <w:r w:rsidRPr="00F243B3">
        <w:rPr>
          <w:szCs w:val="24"/>
          <w:lang w:eastAsia="lt-LT"/>
        </w:rPr>
        <w:t>49.6. vertina direktoriaus metų veiklos ataskaitą ir teikia sprendimą dėl ataskaitos Savivaldybės merui;</w:t>
      </w:r>
    </w:p>
    <w:p w14:paraId="267125B1" w14:textId="401F2791" w:rsidR="00571F63" w:rsidRPr="00F243B3" w:rsidRDefault="00DB2220" w:rsidP="00DB2220">
      <w:pPr>
        <w:ind w:firstLine="720"/>
        <w:jc w:val="both"/>
        <w:rPr>
          <w:szCs w:val="24"/>
          <w:lang w:eastAsia="lt-LT"/>
        </w:rPr>
      </w:pPr>
      <w:r w:rsidRPr="00F243B3">
        <w:rPr>
          <w:szCs w:val="24"/>
          <w:lang w:eastAsia="lt-LT"/>
        </w:rPr>
        <w:t>49.7. teikia siūlymus Savivaldybės tarybai dėl lopšelio-darželio materialinio aprūpinimo, veiklos tobulinimo;</w:t>
      </w:r>
    </w:p>
    <w:p w14:paraId="267125B2" w14:textId="764D502B" w:rsidR="00571F63" w:rsidRPr="00F243B3" w:rsidRDefault="00DB2220" w:rsidP="00DB2220">
      <w:pPr>
        <w:ind w:firstLine="720"/>
        <w:jc w:val="both"/>
        <w:rPr>
          <w:szCs w:val="24"/>
          <w:lang w:eastAsia="lt-LT"/>
        </w:rPr>
      </w:pPr>
      <w:r w:rsidRPr="00F243B3">
        <w:rPr>
          <w:szCs w:val="24"/>
          <w:lang w:eastAsia="lt-LT"/>
        </w:rPr>
        <w:t>49.8. svarsto mokytojų, tėvų savivaldos institucijų ar lopšelio-darželio bendruomenės narių iniciatyvas ir teikia siūlymus direktoriui;</w:t>
      </w:r>
    </w:p>
    <w:p w14:paraId="267125B3" w14:textId="63B5C87A" w:rsidR="00571F63" w:rsidRPr="00F243B3" w:rsidRDefault="00DB2220" w:rsidP="00DB2220">
      <w:pPr>
        <w:ind w:firstLine="720"/>
        <w:jc w:val="both"/>
        <w:rPr>
          <w:szCs w:val="24"/>
          <w:lang w:eastAsia="lt-LT"/>
        </w:rPr>
      </w:pPr>
      <w:r w:rsidRPr="00F243B3">
        <w:rPr>
          <w:szCs w:val="24"/>
          <w:lang w:eastAsia="lt-LT"/>
        </w:rPr>
        <w:t>49.9. teikia siūlymus dėl lopšelio-darželio darbo tobulinimo, saugių ugdymo ir darbo sąlygų sudarymo, talkina formuojant lopšelio-darželio materialinius, finansinius ir intelektinius išteklius;</w:t>
      </w:r>
    </w:p>
    <w:p w14:paraId="267125B4" w14:textId="01F16C80" w:rsidR="00571F63" w:rsidRPr="00F243B3" w:rsidRDefault="00DB2220" w:rsidP="00DB2220">
      <w:pPr>
        <w:ind w:firstLine="720"/>
        <w:jc w:val="both"/>
        <w:rPr>
          <w:szCs w:val="24"/>
          <w:lang w:eastAsia="lt-LT"/>
        </w:rPr>
      </w:pPr>
      <w:r w:rsidRPr="00F243B3">
        <w:rPr>
          <w:szCs w:val="24"/>
          <w:lang w:eastAsia="lt-LT"/>
        </w:rPr>
        <w:t>49.10. svarsto direktoriaus teikiamus klausimus.</w:t>
      </w:r>
    </w:p>
    <w:p w14:paraId="267125B5" w14:textId="546F45C3" w:rsidR="00571F63" w:rsidRPr="00F243B3" w:rsidRDefault="00DB2220" w:rsidP="00DB2220">
      <w:pPr>
        <w:ind w:firstLine="720"/>
        <w:jc w:val="both"/>
        <w:rPr>
          <w:szCs w:val="24"/>
          <w:lang w:eastAsia="lt-LT"/>
        </w:rPr>
      </w:pPr>
      <w:r w:rsidRPr="00F243B3">
        <w:rPr>
          <w:szCs w:val="24"/>
          <w:lang w:eastAsia="lt-LT"/>
        </w:rPr>
        <w:t>50. Lopšelio-darželio tarybos nutarimai yra teisėti, jei jie neprieštarauja teisės aktams.</w:t>
      </w:r>
    </w:p>
    <w:p w14:paraId="267125B6" w14:textId="7D0FCC21" w:rsidR="00571F63" w:rsidRPr="00F243B3" w:rsidRDefault="00DB2220" w:rsidP="00DB2220">
      <w:pPr>
        <w:ind w:firstLine="720"/>
        <w:jc w:val="both"/>
        <w:rPr>
          <w:szCs w:val="24"/>
          <w:lang w:eastAsia="lt-LT"/>
        </w:rPr>
      </w:pPr>
      <w:r w:rsidRPr="00F243B3">
        <w:rPr>
          <w:szCs w:val="24"/>
          <w:lang w:eastAsia="lt-LT"/>
        </w:rPr>
        <w:t>51. Lopšelio-darželio taryba už savo veiklą vieną kartą per metus atsiskaito lopšelio-darželio bendruomenei.</w:t>
      </w:r>
    </w:p>
    <w:p w14:paraId="267125B7" w14:textId="7C0E908A" w:rsidR="00571F63" w:rsidRPr="00F243B3" w:rsidRDefault="00DB2220" w:rsidP="00DB2220">
      <w:pPr>
        <w:ind w:firstLine="720"/>
        <w:jc w:val="both"/>
      </w:pPr>
      <w:r w:rsidRPr="00F243B3">
        <w:rPr>
          <w:szCs w:val="24"/>
          <w:lang w:eastAsia="lt-LT"/>
        </w:rPr>
        <w:t xml:space="preserve">52. Mokytojų taryba – nuolat veikianti lopšelio-darželio savivaldos institucija mokytojų profesiniams ir bendriesiems ugdymo klausimams spręsti. Ją sudaro direktoriaus pavaduotojas (-ai) ugdymui, </w:t>
      </w:r>
      <w:r w:rsidRPr="00F243B3">
        <w:t>8 metodinių grupių nariai.</w:t>
      </w:r>
    </w:p>
    <w:p w14:paraId="00556929" w14:textId="154A0777" w:rsidR="00571F63" w:rsidRPr="00F243B3" w:rsidRDefault="00DB2220" w:rsidP="00DB2220">
      <w:pPr>
        <w:tabs>
          <w:tab w:val="left" w:pos="1134"/>
          <w:tab w:val="left" w:pos="1560"/>
        </w:tabs>
        <w:ind w:left="720" w:hanging="11"/>
        <w:jc w:val="both"/>
      </w:pPr>
      <w:r w:rsidRPr="00F243B3">
        <w:lastRenderedPageBreak/>
        <w:t xml:space="preserve">53. </w:t>
      </w:r>
      <w:r w:rsidRPr="00F243B3">
        <w:rPr>
          <w:lang w:eastAsia="lt-LT"/>
        </w:rPr>
        <w:t>Mokytojų</w:t>
      </w:r>
      <w:r w:rsidRPr="00F243B3">
        <w:t xml:space="preserve"> tarybos kadencija dveji metai.</w:t>
      </w:r>
    </w:p>
    <w:p w14:paraId="26AD58AC" w14:textId="18600E66" w:rsidR="00571F63" w:rsidRPr="00F243B3" w:rsidRDefault="00DB2220" w:rsidP="00DB2220">
      <w:pPr>
        <w:tabs>
          <w:tab w:val="left" w:pos="1134"/>
          <w:tab w:val="left" w:pos="1560"/>
        </w:tabs>
        <w:ind w:firstLine="709"/>
        <w:jc w:val="both"/>
      </w:pPr>
      <w:r w:rsidRPr="00F243B3">
        <w:t xml:space="preserve">54. </w:t>
      </w:r>
      <w:r w:rsidRPr="00F243B3">
        <w:rPr>
          <w:lang w:eastAsia="lt-LT"/>
        </w:rPr>
        <w:t>Kiekviena</w:t>
      </w:r>
      <w:r w:rsidRPr="00F243B3">
        <w:t xml:space="preserve"> metodinė grupė deleguoja į mokytojų tarybą po 1–2 kandidatus. Deleguojant mokytojus, kiekvienas metodinės grupės narys turi tokį balsų skaičių, kuris lygus visų į mokytojų tarybą pasiūlytų kandidatų skaičiui. Metodinės grupės narys turi teisę paskirstyti turimus balsus savo nuožiūra, atiduodamas juos už vieną ar kelis kandidatus. Mokytojų tarybos nariais išrenkami daugiau balsų surinkę kandidatai. Jei kandidatų, surinkusių po lygiai balsų, yra daugiau nei laisvų vietų mokytojų taryboje, rengiamas pakartotinis balsavimas, kuriame kiekvienas metodinės grupės narys gali balsuoti tik už vieną iš lygų balsų skaičių surinkusių kandidatą.</w:t>
      </w:r>
    </w:p>
    <w:p w14:paraId="632F7AA6" w14:textId="1BE4D809" w:rsidR="00571F63" w:rsidRPr="00F243B3" w:rsidRDefault="00DB2220" w:rsidP="00DB2220">
      <w:pPr>
        <w:tabs>
          <w:tab w:val="left" w:pos="1134"/>
          <w:tab w:val="left" w:pos="1560"/>
        </w:tabs>
        <w:ind w:firstLine="709"/>
        <w:jc w:val="both"/>
      </w:pPr>
      <w:r w:rsidRPr="00F243B3">
        <w:t xml:space="preserve">55. </w:t>
      </w:r>
      <w:r w:rsidRPr="00F243B3">
        <w:rPr>
          <w:lang w:eastAsia="lt-LT"/>
        </w:rPr>
        <w:t>Lopšelio-darželio</w:t>
      </w:r>
      <w:r w:rsidRPr="00F243B3">
        <w:t xml:space="preserve"> metodinės grupės deleguoto mokytojų tarybos nario galimas kadencijų skaičius – ne daugiau kaip dvi kadencijos iš eilės.</w:t>
      </w:r>
    </w:p>
    <w:p w14:paraId="2F812D0A" w14:textId="0BC9102B" w:rsidR="00571F63" w:rsidRPr="00F243B3" w:rsidRDefault="00DB2220" w:rsidP="00DB2220">
      <w:pPr>
        <w:tabs>
          <w:tab w:val="left" w:pos="1134"/>
          <w:tab w:val="left" w:pos="1560"/>
        </w:tabs>
        <w:ind w:firstLine="709"/>
        <w:jc w:val="both"/>
        <w:rPr>
          <w:lang w:eastAsia="lt-LT"/>
        </w:rPr>
      </w:pPr>
      <w:r w:rsidRPr="00F243B3">
        <w:rPr>
          <w:lang w:eastAsia="lt-LT"/>
        </w:rPr>
        <w:t>56. Direktoriaus narystę mokytojų taryboje reglamentuoja Lietuvos Respublikos įstatymai ir kiti teisės aktai.</w:t>
      </w:r>
    </w:p>
    <w:p w14:paraId="09A9A058" w14:textId="6A7E2E43" w:rsidR="00571F63" w:rsidRPr="00F243B3" w:rsidRDefault="00DB2220" w:rsidP="00DB2220">
      <w:pPr>
        <w:tabs>
          <w:tab w:val="left" w:pos="1134"/>
          <w:tab w:val="left" w:pos="1560"/>
        </w:tabs>
        <w:ind w:firstLine="709"/>
        <w:jc w:val="both"/>
        <w:rPr>
          <w:lang w:eastAsia="lt-LT"/>
        </w:rPr>
      </w:pPr>
      <w:r w:rsidRPr="00F243B3">
        <w:rPr>
          <w:lang w:eastAsia="lt-LT"/>
        </w:rPr>
        <w:t>57. Mokytojų</w:t>
      </w:r>
      <w:r w:rsidRPr="00F243B3">
        <w:t xml:space="preserve"> tarybos nariai atviru balsavimu dvejiems metams renka mokytojų tarybos pirmininką, pirmininko pavaduotoją ir sekretorių, kurių kadencijų skaičius tam pačiam asmeniui neribojamas.</w:t>
      </w:r>
    </w:p>
    <w:p w14:paraId="4B78FCED" w14:textId="6FC6028F" w:rsidR="00571F63" w:rsidRPr="00F243B3" w:rsidRDefault="00DB2220" w:rsidP="00DB2220">
      <w:pPr>
        <w:tabs>
          <w:tab w:val="left" w:pos="1134"/>
          <w:tab w:val="left" w:pos="1560"/>
        </w:tabs>
        <w:ind w:firstLine="709"/>
        <w:jc w:val="both"/>
        <w:rPr>
          <w:lang w:eastAsia="lt-LT"/>
        </w:rPr>
      </w:pPr>
      <w:r w:rsidRPr="00F243B3">
        <w:rPr>
          <w:lang w:eastAsia="lt-LT"/>
        </w:rPr>
        <w:t>58. Mokytojų</w:t>
      </w:r>
      <w:r w:rsidRPr="00F243B3">
        <w:t xml:space="preserve"> tarybos pirmininko įgaliojimai prasideda užbaigus rinkimų procedūrą ir nutrūksta pradėjus pirmininko rinkimo naujai kadencijai procedūrą.</w:t>
      </w:r>
    </w:p>
    <w:p w14:paraId="7B8BE955" w14:textId="03BD47C7" w:rsidR="00571F63" w:rsidRPr="00F243B3" w:rsidRDefault="00DB2220" w:rsidP="00DB2220">
      <w:pPr>
        <w:tabs>
          <w:tab w:val="left" w:pos="1134"/>
          <w:tab w:val="left" w:pos="1560"/>
        </w:tabs>
        <w:ind w:firstLine="709"/>
        <w:jc w:val="both"/>
        <w:rPr>
          <w:lang w:eastAsia="lt-LT"/>
        </w:rPr>
      </w:pPr>
      <w:r w:rsidRPr="00F243B3">
        <w:rPr>
          <w:lang w:eastAsia="lt-LT"/>
        </w:rPr>
        <w:t>59. Mokytojų</w:t>
      </w:r>
      <w:r w:rsidRPr="00F243B3">
        <w:t xml:space="preserve"> tarybos pirmininkas prieš terminą netenka savo įgaliojimų, kai jis atsistatydina arba kai jis savo elgesiu pažeidžia švietimo, mokslo ir sporto ministro patvirtinto Pedagogų etikos kodekso reikalavimus. Nutrūkus mokytojų tarybos pirmininko įgaliojimams pirma laiko, naujas pirmininkas renkamas bendra tvarka naujai kadencijai.</w:t>
      </w:r>
    </w:p>
    <w:p w14:paraId="41836EE5" w14:textId="6E9C1029" w:rsidR="00571F63" w:rsidRPr="00F243B3" w:rsidRDefault="00DB2220" w:rsidP="00DB2220">
      <w:pPr>
        <w:tabs>
          <w:tab w:val="left" w:pos="1134"/>
          <w:tab w:val="left" w:pos="1560"/>
        </w:tabs>
        <w:ind w:firstLine="709"/>
        <w:jc w:val="both"/>
        <w:rPr>
          <w:lang w:eastAsia="lt-LT"/>
        </w:rPr>
      </w:pPr>
      <w:r w:rsidRPr="00F243B3">
        <w:rPr>
          <w:lang w:eastAsia="lt-LT"/>
        </w:rPr>
        <w:t>60. Posėdis yra teisėtas, jei jame dalyvauja du trečdaliai mokytojų tarybos narių.</w:t>
      </w:r>
    </w:p>
    <w:p w14:paraId="6A421B55" w14:textId="45691975" w:rsidR="00571F63" w:rsidRPr="00F243B3" w:rsidRDefault="00DB2220" w:rsidP="00DB2220">
      <w:pPr>
        <w:tabs>
          <w:tab w:val="left" w:pos="1134"/>
          <w:tab w:val="left" w:pos="1560"/>
        </w:tabs>
        <w:ind w:firstLine="709"/>
        <w:jc w:val="both"/>
        <w:rPr>
          <w:lang w:eastAsia="lt-LT"/>
        </w:rPr>
      </w:pPr>
      <w:r w:rsidRPr="00F243B3">
        <w:rPr>
          <w:lang w:eastAsia="lt-LT"/>
        </w:rPr>
        <w:t>61. Mokytojų</w:t>
      </w:r>
      <w:r w:rsidRPr="00F243B3">
        <w:t xml:space="preserve"> </w:t>
      </w:r>
      <w:r w:rsidRPr="00F243B3">
        <w:rPr>
          <w:lang w:eastAsia="lt-LT"/>
        </w:rPr>
        <w:t>tarybos</w:t>
      </w:r>
      <w:r w:rsidRPr="00F243B3">
        <w:t xml:space="preserve"> posėdžius kviečia mokytojų tarybos pirmininkas. Jis apie posėdžio laiką ir svarstyti parengtus klausimus informuoja narius ne vėliau kaip prieš 5 dienas iki posėdžio pradžios. Pagal poreikį į posėdžius gali būti kviečiami kitų l</w:t>
      </w:r>
      <w:r w:rsidRPr="00F243B3">
        <w:rPr>
          <w:lang w:eastAsia="lt-LT"/>
        </w:rPr>
        <w:t>opšelio-darželio</w:t>
      </w:r>
      <w:r w:rsidRPr="00F243B3">
        <w:t xml:space="preserve"> savivaldos institucijų atstovai, rėmėjai, socialiniai partneriai ar kiti tiesiogiai ugdymo procese dalyvaujantys asmenys.</w:t>
      </w:r>
    </w:p>
    <w:p w14:paraId="051F8B69" w14:textId="357B3EB6" w:rsidR="00571F63" w:rsidRPr="00F243B3" w:rsidRDefault="00DB2220" w:rsidP="00DB2220">
      <w:pPr>
        <w:tabs>
          <w:tab w:val="left" w:pos="1134"/>
          <w:tab w:val="left" w:pos="1560"/>
        </w:tabs>
        <w:ind w:firstLine="709"/>
        <w:jc w:val="both"/>
        <w:rPr>
          <w:lang w:eastAsia="lt-LT"/>
        </w:rPr>
      </w:pPr>
      <w:r w:rsidRPr="00F243B3">
        <w:rPr>
          <w:lang w:eastAsia="lt-LT"/>
        </w:rPr>
        <w:t xml:space="preserve">62. </w:t>
      </w:r>
      <w:r w:rsidRPr="00F243B3">
        <w:t xml:space="preserve">Mokytojų tarybos posėdžiai organizuojami ne rečiau kaip kartą per pusmetį. Posėdis yra teisėtas, jei jame </w:t>
      </w:r>
      <w:r w:rsidRPr="00F243B3">
        <w:rPr>
          <w:lang w:eastAsia="lt-LT"/>
        </w:rPr>
        <w:t>dalyvauja</w:t>
      </w:r>
      <w:r w:rsidRPr="00F243B3">
        <w:t xml:space="preserve"> ne mažiau kaip du trečdaliai mokytojų tarybos narių. Nutarimai priimami posėdyje dalyvavusių narių balsų dauguma. Jeigu balsai pasiskirsto po lygiai, lemia mokytojų tarybos pirmininko balsas. Jeigu mokytojų tarybos pirmininkas posėdyje nedalyvauja, o balsai pasiskirsto po lygiai, laikoma, kad nutarimas nepriimtas. Nutarimai yra teisėti, jei neprieštarauja teisės aktams. Norminio pobūdžio nutarimai gali būti įforminami direktoriaus įsakymu.</w:t>
      </w:r>
    </w:p>
    <w:p w14:paraId="2633F477" w14:textId="283F0CD1" w:rsidR="00571F63" w:rsidRPr="00F243B3" w:rsidRDefault="00DB2220" w:rsidP="00DB2220">
      <w:pPr>
        <w:tabs>
          <w:tab w:val="left" w:pos="1134"/>
          <w:tab w:val="left" w:pos="1560"/>
        </w:tabs>
        <w:ind w:firstLine="709"/>
        <w:jc w:val="both"/>
        <w:rPr>
          <w:lang w:eastAsia="lt-LT"/>
        </w:rPr>
      </w:pPr>
      <w:r w:rsidRPr="00F243B3">
        <w:rPr>
          <w:lang w:eastAsia="lt-LT"/>
        </w:rPr>
        <w:t xml:space="preserve">63. </w:t>
      </w:r>
      <w:r w:rsidRPr="00F243B3">
        <w:t>Mokytojų tarybos pirmininkas vieną kartą per metus pristato savo veiklos rezultatus jį rinkusiems mokytojų tarybos nariams.</w:t>
      </w:r>
    </w:p>
    <w:p w14:paraId="32365159" w14:textId="214D8361" w:rsidR="00571F63" w:rsidRPr="00F243B3" w:rsidRDefault="00DB2220" w:rsidP="00DB2220">
      <w:pPr>
        <w:tabs>
          <w:tab w:val="left" w:pos="1134"/>
          <w:tab w:val="left" w:pos="1560"/>
        </w:tabs>
        <w:ind w:firstLine="709"/>
        <w:jc w:val="both"/>
        <w:rPr>
          <w:lang w:eastAsia="lt-LT"/>
        </w:rPr>
      </w:pPr>
      <w:r w:rsidRPr="00F243B3">
        <w:rPr>
          <w:lang w:eastAsia="lt-LT"/>
        </w:rPr>
        <w:t xml:space="preserve">64. </w:t>
      </w:r>
      <w:r w:rsidRPr="00F243B3">
        <w:t>Mokytojų</w:t>
      </w:r>
      <w:r w:rsidRPr="00F243B3">
        <w:rPr>
          <w:lang w:eastAsia="lt-LT"/>
        </w:rPr>
        <w:t xml:space="preserve"> taryba svarsto ir priima nutarimus teisės aktų nustatytais, direktoriaus, jo pavaduotojų teikiamais klausimais.</w:t>
      </w:r>
    </w:p>
    <w:p w14:paraId="68DB8E2F" w14:textId="1CC9D6AC" w:rsidR="00571F63" w:rsidRPr="00F243B3" w:rsidRDefault="00DB2220" w:rsidP="00DB2220">
      <w:pPr>
        <w:tabs>
          <w:tab w:val="left" w:pos="1134"/>
          <w:tab w:val="left" w:pos="1560"/>
        </w:tabs>
        <w:ind w:firstLine="709"/>
        <w:jc w:val="both"/>
      </w:pPr>
      <w:r w:rsidRPr="00F243B3">
        <w:t>65. Mokytojų taryba:</w:t>
      </w:r>
    </w:p>
    <w:p w14:paraId="49EA8C85" w14:textId="75596CE2" w:rsidR="00571F63" w:rsidRPr="00F243B3" w:rsidRDefault="00DB2220" w:rsidP="00DB2220">
      <w:pPr>
        <w:ind w:firstLine="709"/>
        <w:jc w:val="both"/>
      </w:pPr>
      <w:r w:rsidRPr="00F243B3">
        <w:t>65.1. svarsto ir priima nutarimus Lietuvos Respublikos teisės aktų nustatytais ir</w:t>
      </w:r>
      <w:r w:rsidRPr="00F243B3">
        <w:rPr>
          <w:lang w:eastAsia="lt-LT"/>
        </w:rPr>
        <w:t xml:space="preserve"> lopšelio-darželio</w:t>
      </w:r>
      <w:r w:rsidRPr="00F243B3">
        <w:t xml:space="preserve"> direktoriaus teikiamais klausimais;</w:t>
      </w:r>
    </w:p>
    <w:p w14:paraId="393797FD" w14:textId="284A9F05" w:rsidR="00571F63" w:rsidRPr="00F243B3" w:rsidRDefault="00DB2220" w:rsidP="00DB2220">
      <w:pPr>
        <w:ind w:firstLine="709"/>
        <w:jc w:val="both"/>
      </w:pPr>
      <w:r w:rsidRPr="00F243B3">
        <w:t>65.2. svarsto pedagoginės veiklos tobulinimo būdus;</w:t>
      </w:r>
    </w:p>
    <w:p w14:paraId="69832AA6" w14:textId="4DD22CB3" w:rsidR="00571F63" w:rsidRPr="00F243B3" w:rsidRDefault="00DB2220" w:rsidP="00DB2220">
      <w:pPr>
        <w:ind w:firstLine="709"/>
        <w:jc w:val="both"/>
      </w:pPr>
      <w:r w:rsidRPr="00F243B3">
        <w:t>65.3. renka mokytojų atstovus į l</w:t>
      </w:r>
      <w:r w:rsidRPr="00F243B3">
        <w:rPr>
          <w:lang w:eastAsia="lt-LT"/>
        </w:rPr>
        <w:t>opšelio-darželio</w:t>
      </w:r>
      <w:r w:rsidRPr="00F243B3">
        <w:t xml:space="preserve"> tarybą ir atestacijos komisiją;</w:t>
      </w:r>
    </w:p>
    <w:p w14:paraId="243853A9" w14:textId="73F3A614" w:rsidR="00571F63" w:rsidRPr="00F243B3" w:rsidRDefault="00DB2220" w:rsidP="00DB2220">
      <w:pPr>
        <w:ind w:firstLine="709"/>
        <w:jc w:val="both"/>
      </w:pPr>
      <w:r w:rsidRPr="00F243B3">
        <w:t>65.4. teikia siūlymus dėl mokytojų kvalifikacijos kėlimo;</w:t>
      </w:r>
    </w:p>
    <w:p w14:paraId="43503F90" w14:textId="12622BD9" w:rsidR="00571F63" w:rsidRPr="00F243B3" w:rsidRDefault="00DB2220" w:rsidP="00DB2220">
      <w:pPr>
        <w:ind w:firstLine="709"/>
        <w:jc w:val="both"/>
      </w:pPr>
      <w:r w:rsidRPr="00F243B3">
        <w:t>65.5. svarsto kitus l</w:t>
      </w:r>
      <w:r w:rsidRPr="00F243B3">
        <w:rPr>
          <w:lang w:eastAsia="lt-LT"/>
        </w:rPr>
        <w:t>opšelio-darželio</w:t>
      </w:r>
      <w:r w:rsidRPr="00F243B3">
        <w:t xml:space="preserve"> direktoriaus teikiamus klausimus.</w:t>
      </w:r>
    </w:p>
    <w:p w14:paraId="78A34768" w14:textId="7F28754C" w:rsidR="00571F63" w:rsidRPr="00F243B3" w:rsidRDefault="00DB2220" w:rsidP="00DB2220">
      <w:pPr>
        <w:ind w:firstLine="720"/>
        <w:jc w:val="both"/>
        <w:rPr>
          <w:szCs w:val="24"/>
        </w:rPr>
      </w:pPr>
      <w:r w:rsidRPr="00F243B3">
        <w:rPr>
          <w:szCs w:val="24"/>
        </w:rPr>
        <w:t>66. Mokytojų tarybos narius gali atšaukti juos išrinkusi l</w:t>
      </w:r>
      <w:r w:rsidRPr="00F243B3">
        <w:rPr>
          <w:szCs w:val="24"/>
          <w:lang w:eastAsia="lt-LT"/>
        </w:rPr>
        <w:t>opšelio-darželio</w:t>
      </w:r>
      <w:r w:rsidRPr="00F243B3">
        <w:rPr>
          <w:szCs w:val="24"/>
        </w:rPr>
        <w:t xml:space="preserve"> metodinė grupė. Mokytojų tarybos narys gali atsistatydinti nesibaigus mokytojų tarybos kadencijai, apie tai ne vėliau kaip prieš 10 darbo dienų raštu įspėjęs mokytojų tarybos pirmininką. Mokytojų tarybos narį atšaukus, jam atsistatydinus ar dėl kitų priežasčių nutrūkus mokytojų tarybos nario įgaliojimams pirma laiko, į jo vietą išrenkamas naujas narys, atstovaujantis tai metodinei grupei, kuriai atstovavo buvęs mokytojų tarybos narys, iki veikiančios mokytojų tarybos kadencijos pabaigos pagal Nuostatuose numatytą mokytojų tarybos narių rinkimo tvarką.</w:t>
      </w:r>
    </w:p>
    <w:p w14:paraId="2AF767A7" w14:textId="1C12D3B5" w:rsidR="00571F63" w:rsidRPr="00F243B3" w:rsidRDefault="00DB2220" w:rsidP="00DB2220">
      <w:pPr>
        <w:tabs>
          <w:tab w:val="left" w:pos="1134"/>
          <w:tab w:val="left" w:pos="1276"/>
        </w:tabs>
        <w:ind w:firstLine="720"/>
        <w:jc w:val="both"/>
        <w:rPr>
          <w:szCs w:val="24"/>
        </w:rPr>
      </w:pPr>
      <w:r w:rsidRPr="00F243B3">
        <w:rPr>
          <w:szCs w:val="24"/>
        </w:rPr>
        <w:lastRenderedPageBreak/>
        <w:t>67. Likus ne mažiau kaip dviem mėnesiams iki mokytojų tarybos kadencijos pabaigos, skelbiami nauji mokytojų tarybos rinkimai. Pasibaigus mokytojų tarybos kadencijai, mokytojų taryba baigia savo veiklą ir perduoda savo įgaliojimus naujai išrinktai mokytojų tarybai.</w:t>
      </w:r>
    </w:p>
    <w:p w14:paraId="705049B5" w14:textId="5CE63CCD" w:rsidR="00571F63" w:rsidRPr="00F243B3" w:rsidRDefault="00DB2220" w:rsidP="00DB2220">
      <w:pPr>
        <w:ind w:firstLine="720"/>
        <w:jc w:val="both"/>
        <w:rPr>
          <w:szCs w:val="24"/>
        </w:rPr>
      </w:pPr>
      <w:r w:rsidRPr="00F243B3">
        <w:rPr>
          <w:szCs w:val="24"/>
        </w:rPr>
        <w:t>68. Mokytojų taryba paleidžiama:</w:t>
      </w:r>
    </w:p>
    <w:p w14:paraId="53288F00" w14:textId="30830E09" w:rsidR="00571F63" w:rsidRPr="00F243B3" w:rsidRDefault="00DB2220" w:rsidP="00DB2220">
      <w:pPr>
        <w:tabs>
          <w:tab w:val="left" w:pos="1134"/>
          <w:tab w:val="left" w:pos="1560"/>
        </w:tabs>
        <w:ind w:left="1190" w:hanging="480"/>
        <w:jc w:val="both"/>
      </w:pPr>
      <w:r w:rsidRPr="00F243B3">
        <w:t>68.1.  reikalaujant ½ mokytojų tarybos narių;</w:t>
      </w:r>
    </w:p>
    <w:p w14:paraId="5602E2B8" w14:textId="2EBE2CDD" w:rsidR="00571F63" w:rsidRPr="00F243B3" w:rsidRDefault="00DB2220" w:rsidP="00DB2220">
      <w:pPr>
        <w:tabs>
          <w:tab w:val="left" w:pos="1134"/>
          <w:tab w:val="left" w:pos="1560"/>
        </w:tabs>
        <w:ind w:left="1190" w:hanging="480"/>
        <w:jc w:val="both"/>
      </w:pPr>
      <w:r w:rsidRPr="00F243B3">
        <w:t>68.2. likviduojant</w:t>
      </w:r>
      <w:r w:rsidRPr="00F243B3">
        <w:rPr>
          <w:lang w:eastAsia="lt-LT"/>
        </w:rPr>
        <w:t xml:space="preserve"> lopšelį-darželį.</w:t>
      </w:r>
    </w:p>
    <w:p w14:paraId="47C08004" w14:textId="3767AF14" w:rsidR="00571F63" w:rsidRPr="00F243B3" w:rsidRDefault="00DB2220" w:rsidP="00DB2220">
      <w:pPr>
        <w:tabs>
          <w:tab w:val="left" w:pos="1134"/>
        </w:tabs>
        <w:ind w:firstLine="709"/>
        <w:jc w:val="both"/>
        <w:rPr>
          <w:spacing w:val="-2"/>
          <w:szCs w:val="24"/>
        </w:rPr>
      </w:pPr>
      <w:r w:rsidRPr="00F243B3">
        <w:rPr>
          <w:spacing w:val="-2"/>
          <w:szCs w:val="24"/>
        </w:rPr>
        <w:t xml:space="preserve">69. </w:t>
      </w:r>
      <w:r w:rsidRPr="00F243B3">
        <w:rPr>
          <w:szCs w:val="24"/>
          <w:lang w:eastAsia="lt-LT"/>
        </w:rPr>
        <w:t>Lopšelyje-darželyje</w:t>
      </w:r>
      <w:r w:rsidRPr="00F243B3">
        <w:rPr>
          <w:szCs w:val="24"/>
        </w:rPr>
        <w:t xml:space="preserve"> veikia tėvų savivaldos institucijos – tėvų komitetai grupėse ir tėvų taryba.</w:t>
      </w:r>
    </w:p>
    <w:p w14:paraId="3EFBE4C2" w14:textId="67BB1872" w:rsidR="00571F63" w:rsidRPr="00F243B3" w:rsidRDefault="00DB2220" w:rsidP="00DB2220">
      <w:pPr>
        <w:tabs>
          <w:tab w:val="left" w:pos="1134"/>
        </w:tabs>
        <w:ind w:firstLine="709"/>
        <w:jc w:val="both"/>
        <w:rPr>
          <w:spacing w:val="-2"/>
          <w:szCs w:val="24"/>
        </w:rPr>
      </w:pPr>
      <w:r w:rsidRPr="00F243B3">
        <w:rPr>
          <w:spacing w:val="-2"/>
          <w:szCs w:val="24"/>
        </w:rPr>
        <w:t>70. Tėvų komitetą sudaro</w:t>
      </w:r>
      <w:r w:rsidRPr="00F243B3">
        <w:rPr>
          <w:szCs w:val="24"/>
        </w:rPr>
        <w:t xml:space="preserve"> pirmininkas ir 3 nariai, išrinkti vieniems metams atviru balsavimu klasės tėvų susirinkime balsų dauguma. Tėvų komiteto nario kadencijų skaičius tam pačiam asmeniui neribojamas.</w:t>
      </w:r>
    </w:p>
    <w:p w14:paraId="6083AF01" w14:textId="61CBF1BF" w:rsidR="00571F63" w:rsidRPr="00F243B3" w:rsidRDefault="00DB2220" w:rsidP="00DB2220">
      <w:pPr>
        <w:tabs>
          <w:tab w:val="left" w:pos="1134"/>
        </w:tabs>
        <w:ind w:firstLine="709"/>
        <w:jc w:val="both"/>
        <w:rPr>
          <w:spacing w:val="-2"/>
          <w:szCs w:val="24"/>
        </w:rPr>
      </w:pPr>
      <w:r w:rsidRPr="00F243B3">
        <w:rPr>
          <w:spacing w:val="-2"/>
          <w:szCs w:val="24"/>
        </w:rPr>
        <w:t xml:space="preserve">71. </w:t>
      </w:r>
      <w:r w:rsidRPr="00F243B3">
        <w:rPr>
          <w:szCs w:val="24"/>
        </w:rPr>
        <w:t>Tėvų komiteto nario įgaliojimai prasideda, kai į pirmąjį posėdį susirenka išrinkti tėvų komiteto nariai, ir baigiasi, kai į pirmąjį posėdį susirenka naujai kadencijai išrinkti tėvų komiteto nariai.</w:t>
      </w:r>
    </w:p>
    <w:p w14:paraId="36DDB2F9" w14:textId="4F53F540" w:rsidR="00571F63" w:rsidRPr="00F243B3" w:rsidRDefault="00DB2220" w:rsidP="00DB2220">
      <w:pPr>
        <w:tabs>
          <w:tab w:val="left" w:pos="1134"/>
        </w:tabs>
        <w:ind w:firstLine="709"/>
        <w:jc w:val="both"/>
        <w:rPr>
          <w:spacing w:val="-2"/>
          <w:szCs w:val="24"/>
        </w:rPr>
      </w:pPr>
      <w:r w:rsidRPr="00F243B3">
        <w:rPr>
          <w:spacing w:val="-2"/>
          <w:szCs w:val="24"/>
        </w:rPr>
        <w:t xml:space="preserve">72. </w:t>
      </w:r>
      <w:r w:rsidRPr="00F243B3">
        <w:rPr>
          <w:color w:val="151515"/>
          <w:szCs w:val="24"/>
        </w:rPr>
        <w:t>Tėvų k</w:t>
      </w:r>
      <w:r w:rsidRPr="00F243B3">
        <w:rPr>
          <w:szCs w:val="24"/>
        </w:rPr>
        <w:t>omiteto</w:t>
      </w:r>
      <w:r w:rsidRPr="00F243B3">
        <w:rPr>
          <w:spacing w:val="3"/>
          <w:szCs w:val="24"/>
        </w:rPr>
        <w:t xml:space="preserve"> </w:t>
      </w:r>
      <w:r w:rsidRPr="00F243B3">
        <w:rPr>
          <w:szCs w:val="24"/>
        </w:rPr>
        <w:t>veikla</w:t>
      </w:r>
      <w:r w:rsidRPr="00F243B3">
        <w:rPr>
          <w:spacing w:val="-12"/>
          <w:szCs w:val="24"/>
        </w:rPr>
        <w:t xml:space="preserve"> </w:t>
      </w:r>
      <w:r w:rsidRPr="00F243B3">
        <w:rPr>
          <w:szCs w:val="24"/>
        </w:rPr>
        <w:t>organizuojama</w:t>
      </w:r>
      <w:r w:rsidRPr="00F243B3">
        <w:rPr>
          <w:spacing w:val="-11"/>
          <w:szCs w:val="24"/>
        </w:rPr>
        <w:t xml:space="preserve"> </w:t>
      </w:r>
      <w:r w:rsidRPr="00F243B3">
        <w:rPr>
          <w:szCs w:val="24"/>
        </w:rPr>
        <w:t>pagal</w:t>
      </w:r>
      <w:r w:rsidRPr="00F243B3">
        <w:rPr>
          <w:spacing w:val="-5"/>
          <w:szCs w:val="24"/>
        </w:rPr>
        <w:t xml:space="preserve"> </w:t>
      </w:r>
      <w:r w:rsidRPr="00F243B3">
        <w:rPr>
          <w:szCs w:val="24"/>
        </w:rPr>
        <w:t>atitinkamos</w:t>
      </w:r>
      <w:r w:rsidRPr="00F243B3">
        <w:rPr>
          <w:spacing w:val="5"/>
          <w:szCs w:val="24"/>
        </w:rPr>
        <w:t xml:space="preserve"> </w:t>
      </w:r>
      <w:r w:rsidRPr="00F243B3">
        <w:rPr>
          <w:szCs w:val="24"/>
        </w:rPr>
        <w:t>grupės</w:t>
      </w:r>
      <w:r w:rsidRPr="00F243B3">
        <w:rPr>
          <w:spacing w:val="-12"/>
          <w:szCs w:val="24"/>
        </w:rPr>
        <w:t xml:space="preserve"> </w:t>
      </w:r>
      <w:r w:rsidRPr="00F243B3">
        <w:rPr>
          <w:szCs w:val="24"/>
        </w:rPr>
        <w:t>darbo</w:t>
      </w:r>
      <w:r w:rsidRPr="00F243B3">
        <w:rPr>
          <w:spacing w:val="-5"/>
          <w:szCs w:val="24"/>
        </w:rPr>
        <w:t xml:space="preserve"> </w:t>
      </w:r>
      <w:r w:rsidRPr="00F243B3">
        <w:rPr>
          <w:spacing w:val="-2"/>
          <w:szCs w:val="24"/>
        </w:rPr>
        <w:t>planą.</w:t>
      </w:r>
    </w:p>
    <w:p w14:paraId="7227CCBA" w14:textId="5A16C801" w:rsidR="00571F63" w:rsidRPr="00F243B3" w:rsidRDefault="00DB2220" w:rsidP="00DB2220">
      <w:pPr>
        <w:tabs>
          <w:tab w:val="left" w:pos="1134"/>
        </w:tabs>
        <w:ind w:firstLine="709"/>
        <w:jc w:val="both"/>
        <w:rPr>
          <w:spacing w:val="-2"/>
          <w:szCs w:val="24"/>
        </w:rPr>
      </w:pPr>
      <w:r w:rsidRPr="00F243B3">
        <w:rPr>
          <w:spacing w:val="-2"/>
          <w:szCs w:val="24"/>
        </w:rPr>
        <w:t xml:space="preserve">73. </w:t>
      </w:r>
      <w:r w:rsidRPr="00F243B3">
        <w:rPr>
          <w:szCs w:val="24"/>
        </w:rPr>
        <w:t>Tėvų komiteto posėdžius kviečia pirmininkas, kuris apie posėdžių laiką, svarstyti parengtus klausimus informuoja narius ne vėliau kaip prieš 5 dienas iki posėdžio pradžios. Posėdis yra teisėtas, jeigu jame dalyvauja ne mažiau kaip du trečdaliai tėvų komiteto narių.</w:t>
      </w:r>
    </w:p>
    <w:p w14:paraId="7BE5E657" w14:textId="24AE89AA" w:rsidR="00571F63" w:rsidRPr="00F243B3" w:rsidRDefault="00DB2220" w:rsidP="00DB2220">
      <w:pPr>
        <w:tabs>
          <w:tab w:val="left" w:pos="1134"/>
        </w:tabs>
        <w:ind w:firstLine="709"/>
        <w:jc w:val="both"/>
        <w:rPr>
          <w:spacing w:val="-2"/>
          <w:szCs w:val="24"/>
        </w:rPr>
      </w:pPr>
      <w:r w:rsidRPr="00F243B3">
        <w:rPr>
          <w:spacing w:val="-2"/>
          <w:szCs w:val="24"/>
        </w:rPr>
        <w:t xml:space="preserve">74. </w:t>
      </w:r>
      <w:r w:rsidRPr="00F243B3">
        <w:rPr>
          <w:szCs w:val="24"/>
        </w:rPr>
        <w:t>Nutarimai priimami tėvų komiteto posėdyje dalyvaujančių narių balsų dauguma. Jeigu balsai pasiskirsto po lygiai, lemia pirmininko balsas. Jeigu pirmininkas posėdyje nedalyvauja, o balsai pasiskirsto po lygiai, laikoma, kad nutarimas nepriimtas. Nutarimai yra teisėti, jei neprieštarauja teisės aktams. Norminio pobūdžio nutarimai gali būti įforminami l</w:t>
      </w:r>
      <w:r w:rsidRPr="00F243B3">
        <w:rPr>
          <w:szCs w:val="24"/>
          <w:lang w:eastAsia="lt-LT"/>
        </w:rPr>
        <w:t>opšelio-darželio</w:t>
      </w:r>
      <w:r w:rsidRPr="00F243B3">
        <w:rPr>
          <w:szCs w:val="24"/>
        </w:rPr>
        <w:t xml:space="preserve"> direktoriaus įsakymu.</w:t>
      </w:r>
    </w:p>
    <w:p w14:paraId="3DC291AA" w14:textId="05854ECC" w:rsidR="00571F63" w:rsidRPr="00F243B3" w:rsidRDefault="00DB2220" w:rsidP="00DB2220">
      <w:pPr>
        <w:tabs>
          <w:tab w:val="left" w:pos="1134"/>
        </w:tabs>
        <w:ind w:firstLine="709"/>
        <w:jc w:val="both"/>
        <w:rPr>
          <w:spacing w:val="-2"/>
          <w:szCs w:val="24"/>
        </w:rPr>
      </w:pPr>
      <w:r w:rsidRPr="00F243B3">
        <w:rPr>
          <w:spacing w:val="-2"/>
          <w:szCs w:val="24"/>
        </w:rPr>
        <w:t xml:space="preserve">75. </w:t>
      </w:r>
      <w:r w:rsidRPr="00F243B3">
        <w:rPr>
          <w:szCs w:val="24"/>
        </w:rPr>
        <w:t>Tėvų komitetas</w:t>
      </w:r>
      <w:r w:rsidRPr="00F243B3">
        <w:rPr>
          <w:b/>
          <w:bCs/>
          <w:szCs w:val="24"/>
        </w:rPr>
        <w:t xml:space="preserve"> </w:t>
      </w:r>
      <w:r w:rsidRPr="00F243B3">
        <w:rPr>
          <w:szCs w:val="24"/>
        </w:rPr>
        <w:t>aptaria su grupės vadovu grupės vaikų lankomumo, saugumo, maitinimo, informacijos apie vaikus gavimo klausimus, padeda organizuoti grupės renginius, išvykas, kurti edukacinę aplinką, teikia siūlymus l</w:t>
      </w:r>
      <w:r w:rsidRPr="00F243B3">
        <w:rPr>
          <w:szCs w:val="24"/>
          <w:lang w:eastAsia="lt-LT"/>
        </w:rPr>
        <w:t>opšelio-darželio</w:t>
      </w:r>
      <w:r w:rsidRPr="00F243B3">
        <w:rPr>
          <w:szCs w:val="24"/>
        </w:rPr>
        <w:t xml:space="preserve"> tarybai ir direktoriui.</w:t>
      </w:r>
    </w:p>
    <w:p w14:paraId="6C5AFC8C" w14:textId="55B339AF" w:rsidR="00571F63" w:rsidRPr="00F243B3" w:rsidRDefault="00DB2220" w:rsidP="00DB2220">
      <w:pPr>
        <w:tabs>
          <w:tab w:val="left" w:pos="1134"/>
        </w:tabs>
        <w:ind w:firstLine="709"/>
        <w:jc w:val="both"/>
        <w:rPr>
          <w:spacing w:val="-2"/>
          <w:szCs w:val="24"/>
        </w:rPr>
      </w:pPr>
      <w:r w:rsidRPr="00F243B3">
        <w:rPr>
          <w:spacing w:val="-2"/>
          <w:szCs w:val="24"/>
        </w:rPr>
        <w:t xml:space="preserve">76. </w:t>
      </w:r>
      <w:r w:rsidRPr="00F243B3">
        <w:rPr>
          <w:szCs w:val="24"/>
        </w:rPr>
        <w:t>Tėvų komiteto nariai vieną kartą per metus pristato savo veiklos rezultatus juos rinkusiems tėvams susirinkime.</w:t>
      </w:r>
    </w:p>
    <w:p w14:paraId="7997863C" w14:textId="68E185AD" w:rsidR="00571F63" w:rsidRPr="00F243B3" w:rsidRDefault="00DB2220" w:rsidP="00DB2220">
      <w:pPr>
        <w:tabs>
          <w:tab w:val="left" w:pos="1134"/>
        </w:tabs>
        <w:ind w:firstLine="709"/>
        <w:jc w:val="both"/>
        <w:rPr>
          <w:spacing w:val="-2"/>
          <w:szCs w:val="24"/>
        </w:rPr>
      </w:pPr>
      <w:r w:rsidRPr="00F243B3">
        <w:rPr>
          <w:spacing w:val="-2"/>
          <w:szCs w:val="24"/>
        </w:rPr>
        <w:t xml:space="preserve">77. </w:t>
      </w:r>
      <w:r w:rsidRPr="00F243B3">
        <w:rPr>
          <w:szCs w:val="24"/>
        </w:rPr>
        <w:t>Komiteto</w:t>
      </w:r>
      <w:r w:rsidRPr="00F243B3">
        <w:rPr>
          <w:spacing w:val="-15"/>
          <w:szCs w:val="24"/>
        </w:rPr>
        <w:t xml:space="preserve"> </w:t>
      </w:r>
      <w:r w:rsidRPr="00F243B3">
        <w:rPr>
          <w:szCs w:val="24"/>
        </w:rPr>
        <w:t>narius</w:t>
      </w:r>
      <w:r w:rsidRPr="00F243B3">
        <w:rPr>
          <w:spacing w:val="-15"/>
          <w:szCs w:val="24"/>
        </w:rPr>
        <w:t xml:space="preserve"> </w:t>
      </w:r>
      <w:r w:rsidRPr="00F243B3">
        <w:rPr>
          <w:szCs w:val="24"/>
        </w:rPr>
        <w:t>gali</w:t>
      </w:r>
      <w:r w:rsidRPr="00F243B3">
        <w:rPr>
          <w:spacing w:val="-15"/>
          <w:szCs w:val="24"/>
        </w:rPr>
        <w:t xml:space="preserve"> </w:t>
      </w:r>
      <w:r w:rsidRPr="00F243B3">
        <w:rPr>
          <w:szCs w:val="24"/>
        </w:rPr>
        <w:t>atšaukti</w:t>
      </w:r>
      <w:r w:rsidRPr="00F243B3">
        <w:rPr>
          <w:spacing w:val="-13"/>
          <w:szCs w:val="24"/>
        </w:rPr>
        <w:t xml:space="preserve"> </w:t>
      </w:r>
      <w:r w:rsidRPr="00F243B3">
        <w:rPr>
          <w:szCs w:val="24"/>
        </w:rPr>
        <w:t>atitinkamos</w:t>
      </w:r>
      <w:r w:rsidRPr="00F243B3">
        <w:rPr>
          <w:spacing w:val="-5"/>
          <w:szCs w:val="24"/>
        </w:rPr>
        <w:t xml:space="preserve"> </w:t>
      </w:r>
      <w:r w:rsidRPr="00F243B3">
        <w:rPr>
          <w:szCs w:val="24"/>
        </w:rPr>
        <w:t>grupės</w:t>
      </w:r>
      <w:r w:rsidRPr="00F243B3">
        <w:rPr>
          <w:spacing w:val="-13"/>
          <w:szCs w:val="24"/>
        </w:rPr>
        <w:t xml:space="preserve"> </w:t>
      </w:r>
      <w:r w:rsidRPr="00F243B3">
        <w:rPr>
          <w:szCs w:val="24"/>
        </w:rPr>
        <w:t>tėvų</w:t>
      </w:r>
      <w:r w:rsidRPr="00F243B3">
        <w:rPr>
          <w:spacing w:val="-15"/>
          <w:szCs w:val="24"/>
        </w:rPr>
        <w:t xml:space="preserve"> </w:t>
      </w:r>
      <w:r w:rsidRPr="00F243B3">
        <w:rPr>
          <w:szCs w:val="24"/>
        </w:rPr>
        <w:t>susirinkimas.</w:t>
      </w:r>
      <w:r w:rsidRPr="00F243B3">
        <w:rPr>
          <w:spacing w:val="4"/>
          <w:szCs w:val="24"/>
        </w:rPr>
        <w:t xml:space="preserve"> </w:t>
      </w:r>
      <w:r w:rsidRPr="00F243B3">
        <w:rPr>
          <w:szCs w:val="24"/>
        </w:rPr>
        <w:t>Komiteto</w:t>
      </w:r>
      <w:r w:rsidRPr="00F243B3">
        <w:rPr>
          <w:spacing w:val="-15"/>
          <w:szCs w:val="24"/>
        </w:rPr>
        <w:t xml:space="preserve"> </w:t>
      </w:r>
      <w:r w:rsidRPr="00F243B3">
        <w:rPr>
          <w:szCs w:val="24"/>
        </w:rPr>
        <w:t>narys</w:t>
      </w:r>
      <w:r w:rsidRPr="00F243B3">
        <w:rPr>
          <w:spacing w:val="-13"/>
          <w:szCs w:val="24"/>
        </w:rPr>
        <w:t xml:space="preserve"> </w:t>
      </w:r>
      <w:r w:rsidRPr="00F243B3">
        <w:rPr>
          <w:szCs w:val="24"/>
        </w:rPr>
        <w:t>gali atsistatydinti nesibaigus komiteto kadencijai,</w:t>
      </w:r>
      <w:r w:rsidRPr="00F243B3">
        <w:rPr>
          <w:spacing w:val="-1"/>
          <w:szCs w:val="24"/>
        </w:rPr>
        <w:t xml:space="preserve"> </w:t>
      </w:r>
      <w:r w:rsidRPr="00F243B3">
        <w:rPr>
          <w:szCs w:val="24"/>
        </w:rPr>
        <w:t xml:space="preserve">apie tai </w:t>
      </w:r>
      <w:r w:rsidRPr="00F243B3">
        <w:rPr>
          <w:color w:val="161616"/>
          <w:szCs w:val="24"/>
        </w:rPr>
        <w:t xml:space="preserve">ne </w:t>
      </w:r>
      <w:r w:rsidRPr="00F243B3">
        <w:rPr>
          <w:szCs w:val="24"/>
        </w:rPr>
        <w:t>vėliau kaip prieš 10 darbo dienų raštu įspėjęs komiteto pirmininką. Komiteto narį atšaukus,</w:t>
      </w:r>
      <w:r w:rsidRPr="00F243B3">
        <w:rPr>
          <w:spacing w:val="-15"/>
          <w:szCs w:val="24"/>
        </w:rPr>
        <w:t xml:space="preserve"> </w:t>
      </w:r>
      <w:r w:rsidRPr="00F243B3">
        <w:rPr>
          <w:szCs w:val="24"/>
        </w:rPr>
        <w:t>jam</w:t>
      </w:r>
      <w:r w:rsidRPr="00F243B3">
        <w:rPr>
          <w:spacing w:val="-15"/>
          <w:szCs w:val="24"/>
        </w:rPr>
        <w:t xml:space="preserve"> </w:t>
      </w:r>
      <w:r w:rsidRPr="00F243B3">
        <w:rPr>
          <w:szCs w:val="24"/>
        </w:rPr>
        <w:t>atsistatydinus</w:t>
      </w:r>
      <w:r w:rsidRPr="00F243B3">
        <w:rPr>
          <w:spacing w:val="-15"/>
          <w:szCs w:val="24"/>
        </w:rPr>
        <w:t xml:space="preserve"> </w:t>
      </w:r>
      <w:r w:rsidRPr="00F243B3">
        <w:rPr>
          <w:szCs w:val="24"/>
        </w:rPr>
        <w:t>ar</w:t>
      </w:r>
      <w:r w:rsidRPr="00F243B3">
        <w:rPr>
          <w:spacing w:val="-13"/>
          <w:szCs w:val="24"/>
        </w:rPr>
        <w:t xml:space="preserve"> </w:t>
      </w:r>
      <w:r w:rsidRPr="00F243B3">
        <w:rPr>
          <w:szCs w:val="24"/>
        </w:rPr>
        <w:t>dėl</w:t>
      </w:r>
      <w:r w:rsidRPr="00F243B3">
        <w:rPr>
          <w:spacing w:val="-5"/>
          <w:szCs w:val="24"/>
        </w:rPr>
        <w:t xml:space="preserve"> </w:t>
      </w:r>
      <w:r w:rsidRPr="00F243B3">
        <w:rPr>
          <w:color w:val="151515"/>
          <w:szCs w:val="24"/>
        </w:rPr>
        <w:t>kitų</w:t>
      </w:r>
      <w:r w:rsidRPr="00F243B3">
        <w:rPr>
          <w:color w:val="151515"/>
          <w:spacing w:val="-4"/>
          <w:szCs w:val="24"/>
        </w:rPr>
        <w:t xml:space="preserve"> </w:t>
      </w:r>
      <w:r w:rsidRPr="00F243B3">
        <w:rPr>
          <w:szCs w:val="24"/>
        </w:rPr>
        <w:t>priežasčių</w:t>
      </w:r>
      <w:r w:rsidRPr="00F243B3">
        <w:rPr>
          <w:spacing w:val="-10"/>
          <w:szCs w:val="24"/>
        </w:rPr>
        <w:t xml:space="preserve"> </w:t>
      </w:r>
      <w:r w:rsidRPr="00F243B3">
        <w:rPr>
          <w:szCs w:val="24"/>
        </w:rPr>
        <w:t>nutrūkus</w:t>
      </w:r>
      <w:r w:rsidRPr="00F243B3">
        <w:rPr>
          <w:spacing w:val="-7"/>
          <w:szCs w:val="24"/>
        </w:rPr>
        <w:t xml:space="preserve"> </w:t>
      </w:r>
      <w:r w:rsidRPr="00F243B3">
        <w:rPr>
          <w:szCs w:val="24"/>
        </w:rPr>
        <w:t>komiteto nario</w:t>
      </w:r>
      <w:r w:rsidRPr="00F243B3">
        <w:rPr>
          <w:spacing w:val="78"/>
          <w:szCs w:val="24"/>
        </w:rPr>
        <w:t xml:space="preserve"> </w:t>
      </w:r>
      <w:r w:rsidRPr="00F243B3">
        <w:rPr>
          <w:szCs w:val="24"/>
        </w:rPr>
        <w:t>įgaliojimams</w:t>
      </w:r>
      <w:r w:rsidRPr="00F243B3">
        <w:rPr>
          <w:position w:val="1"/>
          <w:szCs w:val="24"/>
        </w:rPr>
        <w:t xml:space="preserve"> </w:t>
      </w:r>
      <w:r w:rsidRPr="00F243B3">
        <w:rPr>
          <w:szCs w:val="24"/>
        </w:rPr>
        <w:t>pirma</w:t>
      </w:r>
      <w:r w:rsidRPr="00F243B3">
        <w:rPr>
          <w:spacing w:val="-15"/>
          <w:szCs w:val="24"/>
        </w:rPr>
        <w:t xml:space="preserve"> </w:t>
      </w:r>
      <w:r w:rsidRPr="00F243B3">
        <w:rPr>
          <w:szCs w:val="24"/>
        </w:rPr>
        <w:t>laiko,</w:t>
      </w:r>
      <w:r w:rsidRPr="00F243B3">
        <w:rPr>
          <w:spacing w:val="-15"/>
          <w:szCs w:val="24"/>
        </w:rPr>
        <w:t xml:space="preserve"> </w:t>
      </w:r>
      <w:r w:rsidRPr="00F243B3">
        <w:rPr>
          <w:szCs w:val="24"/>
        </w:rPr>
        <w:t>į</w:t>
      </w:r>
      <w:r w:rsidRPr="00F243B3">
        <w:rPr>
          <w:spacing w:val="-15"/>
          <w:szCs w:val="24"/>
        </w:rPr>
        <w:t xml:space="preserve"> </w:t>
      </w:r>
      <w:r w:rsidRPr="00F243B3">
        <w:rPr>
          <w:szCs w:val="24"/>
        </w:rPr>
        <w:t>jo</w:t>
      </w:r>
      <w:r w:rsidRPr="00F243B3">
        <w:rPr>
          <w:spacing w:val="-15"/>
          <w:szCs w:val="24"/>
        </w:rPr>
        <w:t xml:space="preserve"> </w:t>
      </w:r>
      <w:r w:rsidRPr="00F243B3">
        <w:rPr>
          <w:szCs w:val="24"/>
        </w:rPr>
        <w:t>vietą</w:t>
      </w:r>
      <w:r w:rsidRPr="00F243B3">
        <w:rPr>
          <w:spacing w:val="-15"/>
          <w:szCs w:val="24"/>
        </w:rPr>
        <w:t xml:space="preserve"> </w:t>
      </w:r>
      <w:r w:rsidRPr="00F243B3">
        <w:rPr>
          <w:szCs w:val="24"/>
        </w:rPr>
        <w:t>išrenkamas</w:t>
      </w:r>
      <w:r w:rsidRPr="00F243B3">
        <w:rPr>
          <w:spacing w:val="-13"/>
          <w:szCs w:val="24"/>
        </w:rPr>
        <w:t xml:space="preserve"> </w:t>
      </w:r>
      <w:r w:rsidRPr="00F243B3">
        <w:rPr>
          <w:szCs w:val="24"/>
        </w:rPr>
        <w:t>naujas</w:t>
      </w:r>
      <w:r w:rsidRPr="00F243B3">
        <w:rPr>
          <w:spacing w:val="-7"/>
          <w:szCs w:val="24"/>
        </w:rPr>
        <w:t xml:space="preserve"> </w:t>
      </w:r>
      <w:r w:rsidRPr="00F243B3">
        <w:rPr>
          <w:szCs w:val="24"/>
        </w:rPr>
        <w:t>narys,</w:t>
      </w:r>
      <w:r w:rsidRPr="00F243B3">
        <w:rPr>
          <w:spacing w:val="-15"/>
          <w:szCs w:val="24"/>
        </w:rPr>
        <w:t xml:space="preserve"> </w:t>
      </w:r>
      <w:r w:rsidRPr="00F243B3">
        <w:rPr>
          <w:szCs w:val="24"/>
        </w:rPr>
        <w:t>atstovaujantis</w:t>
      </w:r>
      <w:r w:rsidRPr="00F243B3">
        <w:rPr>
          <w:spacing w:val="-15"/>
          <w:szCs w:val="24"/>
        </w:rPr>
        <w:t xml:space="preserve"> </w:t>
      </w:r>
      <w:r w:rsidRPr="00F243B3">
        <w:rPr>
          <w:szCs w:val="24"/>
        </w:rPr>
        <w:t>atitinkamos</w:t>
      </w:r>
      <w:r w:rsidRPr="00F243B3">
        <w:rPr>
          <w:spacing w:val="-6"/>
          <w:szCs w:val="24"/>
        </w:rPr>
        <w:t xml:space="preserve"> </w:t>
      </w:r>
      <w:r w:rsidRPr="00F243B3">
        <w:rPr>
          <w:szCs w:val="24"/>
        </w:rPr>
        <w:t>grupės</w:t>
      </w:r>
      <w:r w:rsidRPr="00F243B3">
        <w:rPr>
          <w:spacing w:val="-15"/>
          <w:szCs w:val="24"/>
        </w:rPr>
        <w:t xml:space="preserve"> </w:t>
      </w:r>
      <w:r w:rsidRPr="00F243B3">
        <w:rPr>
          <w:szCs w:val="24"/>
        </w:rPr>
        <w:t>tėvams.</w:t>
      </w:r>
      <w:r w:rsidRPr="00F243B3">
        <w:rPr>
          <w:spacing w:val="-15"/>
          <w:szCs w:val="24"/>
        </w:rPr>
        <w:t xml:space="preserve"> </w:t>
      </w:r>
      <w:r w:rsidRPr="00F243B3">
        <w:rPr>
          <w:szCs w:val="24"/>
        </w:rPr>
        <w:t xml:space="preserve"> </w:t>
      </w:r>
    </w:p>
    <w:p w14:paraId="4505A3E8" w14:textId="4E9878F4" w:rsidR="00571F63" w:rsidRPr="00F243B3" w:rsidRDefault="00DB2220" w:rsidP="00DB2220">
      <w:pPr>
        <w:tabs>
          <w:tab w:val="left" w:pos="1134"/>
        </w:tabs>
        <w:ind w:firstLine="709"/>
        <w:jc w:val="both"/>
        <w:rPr>
          <w:spacing w:val="-2"/>
          <w:szCs w:val="24"/>
        </w:rPr>
      </w:pPr>
      <w:r w:rsidRPr="00F243B3">
        <w:rPr>
          <w:spacing w:val="-2"/>
          <w:szCs w:val="24"/>
        </w:rPr>
        <w:t xml:space="preserve">78. </w:t>
      </w:r>
      <w:r w:rsidRPr="00F243B3">
        <w:rPr>
          <w:szCs w:val="24"/>
        </w:rPr>
        <w:t>Tėvų taryba – aukščiausia tėvų savivaldos institucija, renkama vieniems metams. Ją sudaro grupių tėvų komitetų pirmininkai.</w:t>
      </w:r>
    </w:p>
    <w:p w14:paraId="046DDBB8" w14:textId="1E28D0DC" w:rsidR="00571F63" w:rsidRPr="00F243B3" w:rsidRDefault="00DB2220" w:rsidP="00DB2220">
      <w:pPr>
        <w:tabs>
          <w:tab w:val="left" w:pos="1134"/>
        </w:tabs>
        <w:ind w:firstLine="709"/>
        <w:jc w:val="both"/>
        <w:rPr>
          <w:spacing w:val="-2"/>
          <w:szCs w:val="24"/>
        </w:rPr>
      </w:pPr>
      <w:r w:rsidRPr="00F243B3">
        <w:rPr>
          <w:spacing w:val="-2"/>
          <w:szCs w:val="24"/>
        </w:rPr>
        <w:t xml:space="preserve">79. </w:t>
      </w:r>
      <w:r w:rsidRPr="00F243B3">
        <w:rPr>
          <w:szCs w:val="24"/>
        </w:rPr>
        <w:t>Tėvų tarybos nario kadencijų skaičius tam pačiam asmeniui neribojamas. Tėvų tarybos nario įgaliojimai prasideda, kai į pirmąjį posėdį susirenka išrinkti tėvų tarybos nariai, ir baigiasi, kai į pirmąjį posėdį susirenka naujai kadencijai išrinkti tėvų tarybos nariai.</w:t>
      </w:r>
    </w:p>
    <w:p w14:paraId="0592CC8F" w14:textId="2447EAF6" w:rsidR="00571F63" w:rsidRPr="00F243B3" w:rsidRDefault="00DB2220" w:rsidP="00DB2220">
      <w:pPr>
        <w:tabs>
          <w:tab w:val="left" w:pos="1134"/>
        </w:tabs>
        <w:ind w:firstLine="709"/>
        <w:jc w:val="both"/>
        <w:rPr>
          <w:spacing w:val="-2"/>
          <w:szCs w:val="24"/>
        </w:rPr>
      </w:pPr>
      <w:r w:rsidRPr="00F243B3">
        <w:rPr>
          <w:spacing w:val="-2"/>
          <w:szCs w:val="24"/>
        </w:rPr>
        <w:t xml:space="preserve">80. </w:t>
      </w:r>
      <w:r w:rsidRPr="00F243B3">
        <w:rPr>
          <w:szCs w:val="24"/>
        </w:rPr>
        <w:t>Tėvų tarybos narys prieš terminą netenka savo įgaliojimų, kai jis atsistatydina. Nutrūkus tėvų tarybos nario įgaliojimams pirma laiko, naują tėvų tarybos narį deleguoja atitinkamos grupės tėvų susirinkimas bendra tvarka tėvų tarybos esamos kadencijos likusiam laikotarpiui.</w:t>
      </w:r>
    </w:p>
    <w:p w14:paraId="6BBE2B97" w14:textId="028D9139" w:rsidR="00571F63" w:rsidRPr="00F243B3" w:rsidRDefault="00DB2220" w:rsidP="00DB2220">
      <w:pPr>
        <w:tabs>
          <w:tab w:val="left" w:pos="1134"/>
        </w:tabs>
        <w:ind w:firstLine="709"/>
        <w:jc w:val="both"/>
        <w:rPr>
          <w:spacing w:val="-2"/>
          <w:szCs w:val="24"/>
        </w:rPr>
      </w:pPr>
      <w:r w:rsidRPr="00F243B3">
        <w:rPr>
          <w:spacing w:val="-2"/>
          <w:szCs w:val="24"/>
        </w:rPr>
        <w:t xml:space="preserve">81. </w:t>
      </w:r>
      <w:r w:rsidRPr="00F243B3">
        <w:rPr>
          <w:szCs w:val="24"/>
        </w:rPr>
        <w:t>Tėvų tarybos nariai atviru balsavimu pirmajame posėdyje renka tėvų tarybos pirmininką.</w:t>
      </w:r>
    </w:p>
    <w:p w14:paraId="799B2F0C" w14:textId="4AC657AF" w:rsidR="00571F63" w:rsidRPr="00F243B3" w:rsidRDefault="00DB2220" w:rsidP="00DB2220">
      <w:pPr>
        <w:tabs>
          <w:tab w:val="left" w:pos="1134"/>
        </w:tabs>
        <w:ind w:firstLine="709"/>
        <w:jc w:val="both"/>
        <w:rPr>
          <w:spacing w:val="-2"/>
          <w:szCs w:val="24"/>
        </w:rPr>
      </w:pPr>
      <w:r w:rsidRPr="00F243B3">
        <w:rPr>
          <w:spacing w:val="-2"/>
          <w:szCs w:val="24"/>
        </w:rPr>
        <w:t xml:space="preserve">82. </w:t>
      </w:r>
      <w:r w:rsidRPr="00F243B3">
        <w:rPr>
          <w:szCs w:val="24"/>
        </w:rPr>
        <w:t>Tėvų tarybos posėdžius kviečia pirmininkas, kuris apie posėdžių laiką, svarstyti parengtus klausimus informuoja narius ne vėliau kaip prieš 5 dienas iki posėdžio pradžios. Posėdis yra teisėtas, jeigu jame dalyvauja ne mažiau kaip du trečdaliai tėvų tarybos narių.</w:t>
      </w:r>
    </w:p>
    <w:p w14:paraId="5168CE7A" w14:textId="50E1FC01" w:rsidR="00571F63" w:rsidRPr="00F243B3" w:rsidRDefault="00DB2220" w:rsidP="00DB2220">
      <w:pPr>
        <w:tabs>
          <w:tab w:val="left" w:pos="1134"/>
        </w:tabs>
        <w:ind w:firstLine="709"/>
        <w:jc w:val="both"/>
        <w:rPr>
          <w:spacing w:val="-2"/>
          <w:szCs w:val="24"/>
        </w:rPr>
      </w:pPr>
      <w:r w:rsidRPr="00F243B3">
        <w:rPr>
          <w:spacing w:val="-2"/>
          <w:szCs w:val="24"/>
        </w:rPr>
        <w:t xml:space="preserve">83. </w:t>
      </w:r>
      <w:r w:rsidRPr="00F243B3">
        <w:rPr>
          <w:szCs w:val="24"/>
        </w:rPr>
        <w:t>Nutarimai priimami tėvų tarybos posėdyje dalyvaujančių narių balsų dauguma. Jeigu balsai pasiskirsto po lygiai, lemia pirmininko balsas. Jeigu pirmininkas posėdyje nedalyvauja, o balsai pasiskirsto po lygiai, laikoma, kad nutarimas nepriimtas. Nutarimai yra teisėti, jei neprieštarauja teisės aktams. Norminio pobūdžio nutarimai gali būti įforminami l</w:t>
      </w:r>
      <w:r w:rsidRPr="00F243B3">
        <w:rPr>
          <w:szCs w:val="24"/>
          <w:lang w:eastAsia="lt-LT"/>
        </w:rPr>
        <w:t>opšelio-darželio</w:t>
      </w:r>
      <w:r w:rsidRPr="00F243B3">
        <w:rPr>
          <w:szCs w:val="24"/>
        </w:rPr>
        <w:t xml:space="preserve"> direktoriaus įsakymu.</w:t>
      </w:r>
    </w:p>
    <w:p w14:paraId="3CC6068C" w14:textId="3BBDFC3E" w:rsidR="00571F63" w:rsidRPr="00F243B3" w:rsidRDefault="00DB2220" w:rsidP="00DB2220">
      <w:pPr>
        <w:tabs>
          <w:tab w:val="left" w:pos="1134"/>
        </w:tabs>
        <w:ind w:firstLine="709"/>
        <w:jc w:val="both"/>
        <w:rPr>
          <w:spacing w:val="-2"/>
          <w:szCs w:val="24"/>
        </w:rPr>
      </w:pPr>
      <w:r w:rsidRPr="00F243B3">
        <w:rPr>
          <w:spacing w:val="-2"/>
          <w:szCs w:val="24"/>
        </w:rPr>
        <w:t xml:space="preserve">84. </w:t>
      </w:r>
      <w:r w:rsidRPr="00F243B3">
        <w:rPr>
          <w:szCs w:val="24"/>
        </w:rPr>
        <w:t>Tėvų tarybos nariai vieną kartą per metus pristato savo veiklos rezultatus juos rinkusiam grupės tėvų susirinkimui.</w:t>
      </w:r>
    </w:p>
    <w:p w14:paraId="13F5F5BD" w14:textId="679E3505" w:rsidR="00571F63" w:rsidRPr="00F243B3" w:rsidRDefault="00DB2220" w:rsidP="00DB2220">
      <w:pPr>
        <w:tabs>
          <w:tab w:val="left" w:pos="1134"/>
        </w:tabs>
        <w:ind w:firstLine="709"/>
        <w:jc w:val="both"/>
        <w:rPr>
          <w:spacing w:val="-2"/>
          <w:szCs w:val="24"/>
        </w:rPr>
      </w:pPr>
      <w:r w:rsidRPr="00F243B3">
        <w:rPr>
          <w:spacing w:val="-2"/>
          <w:szCs w:val="24"/>
        </w:rPr>
        <w:lastRenderedPageBreak/>
        <w:t xml:space="preserve">85. </w:t>
      </w:r>
      <w:r w:rsidRPr="00F243B3">
        <w:rPr>
          <w:szCs w:val="24"/>
        </w:rPr>
        <w:t>Tėvų taryba:</w:t>
      </w:r>
    </w:p>
    <w:p w14:paraId="5DE11512" w14:textId="2A3044A9" w:rsidR="00571F63" w:rsidRPr="00F243B3" w:rsidRDefault="00DB2220" w:rsidP="00DB2220">
      <w:pPr>
        <w:tabs>
          <w:tab w:val="left" w:pos="1134"/>
        </w:tabs>
        <w:ind w:firstLine="709"/>
        <w:jc w:val="both"/>
        <w:rPr>
          <w:spacing w:val="-2"/>
          <w:szCs w:val="24"/>
        </w:rPr>
      </w:pPr>
      <w:r w:rsidRPr="00F243B3">
        <w:rPr>
          <w:spacing w:val="-2"/>
          <w:szCs w:val="24"/>
        </w:rPr>
        <w:t xml:space="preserve">85.1. </w:t>
      </w:r>
      <w:r w:rsidRPr="00F243B3">
        <w:rPr>
          <w:szCs w:val="24"/>
        </w:rPr>
        <w:t>teikia siūlymus l</w:t>
      </w:r>
      <w:r w:rsidRPr="00F243B3">
        <w:rPr>
          <w:szCs w:val="24"/>
          <w:lang w:eastAsia="lt-LT"/>
        </w:rPr>
        <w:t>opšelio-darželio</w:t>
      </w:r>
      <w:r w:rsidRPr="00F243B3">
        <w:rPr>
          <w:szCs w:val="24"/>
        </w:rPr>
        <w:t xml:space="preserve"> direktoriui ir l</w:t>
      </w:r>
      <w:r w:rsidRPr="00F243B3">
        <w:rPr>
          <w:szCs w:val="24"/>
          <w:lang w:eastAsia="lt-LT"/>
        </w:rPr>
        <w:t>opšelio-darželio</w:t>
      </w:r>
      <w:r w:rsidRPr="00F243B3">
        <w:rPr>
          <w:szCs w:val="24"/>
        </w:rPr>
        <w:t xml:space="preserve"> tarybai dėl švietimo paslaugų kokybės gerinimo;</w:t>
      </w:r>
    </w:p>
    <w:p w14:paraId="1EF24356" w14:textId="1EAAA444" w:rsidR="00571F63" w:rsidRPr="00F243B3" w:rsidRDefault="00DB2220" w:rsidP="00DB2220">
      <w:pPr>
        <w:tabs>
          <w:tab w:val="left" w:pos="1134"/>
        </w:tabs>
        <w:ind w:firstLine="709"/>
        <w:jc w:val="both"/>
        <w:rPr>
          <w:spacing w:val="-2"/>
          <w:szCs w:val="24"/>
        </w:rPr>
      </w:pPr>
      <w:r w:rsidRPr="00F243B3">
        <w:rPr>
          <w:spacing w:val="-2"/>
          <w:szCs w:val="24"/>
        </w:rPr>
        <w:t xml:space="preserve">85.2. </w:t>
      </w:r>
      <w:r w:rsidRPr="00F243B3">
        <w:rPr>
          <w:szCs w:val="24"/>
        </w:rPr>
        <w:t>analizuoja l</w:t>
      </w:r>
      <w:r w:rsidRPr="00F243B3">
        <w:rPr>
          <w:szCs w:val="24"/>
          <w:lang w:eastAsia="lt-LT"/>
        </w:rPr>
        <w:t>opšelio-darželio</w:t>
      </w:r>
      <w:r w:rsidRPr="00F243B3">
        <w:rPr>
          <w:szCs w:val="24"/>
        </w:rPr>
        <w:t xml:space="preserve"> lėšų panaudojimo tikslingumą;</w:t>
      </w:r>
    </w:p>
    <w:p w14:paraId="4F0DEE04" w14:textId="47A0DC76" w:rsidR="00571F63" w:rsidRPr="00F243B3" w:rsidRDefault="00DB2220" w:rsidP="00DB2220">
      <w:pPr>
        <w:tabs>
          <w:tab w:val="left" w:pos="1134"/>
        </w:tabs>
        <w:ind w:firstLine="709"/>
        <w:jc w:val="both"/>
        <w:rPr>
          <w:spacing w:val="-2"/>
          <w:szCs w:val="24"/>
        </w:rPr>
      </w:pPr>
      <w:r w:rsidRPr="00F243B3">
        <w:rPr>
          <w:spacing w:val="-2"/>
          <w:szCs w:val="24"/>
        </w:rPr>
        <w:t xml:space="preserve">85.3. </w:t>
      </w:r>
      <w:r w:rsidRPr="00F243B3">
        <w:rPr>
          <w:szCs w:val="24"/>
        </w:rPr>
        <w:t>deleguoja atstovus į mokyklos tarybą;</w:t>
      </w:r>
    </w:p>
    <w:p w14:paraId="6470FCFF" w14:textId="242A72C5" w:rsidR="00571F63" w:rsidRPr="00F243B3" w:rsidRDefault="00DB2220" w:rsidP="00DB2220">
      <w:pPr>
        <w:tabs>
          <w:tab w:val="left" w:pos="1134"/>
        </w:tabs>
        <w:ind w:firstLine="709"/>
        <w:jc w:val="both"/>
        <w:rPr>
          <w:spacing w:val="-2"/>
          <w:szCs w:val="24"/>
        </w:rPr>
      </w:pPr>
      <w:r w:rsidRPr="00F243B3">
        <w:rPr>
          <w:spacing w:val="-2"/>
          <w:szCs w:val="24"/>
        </w:rPr>
        <w:t xml:space="preserve">85.4. </w:t>
      </w:r>
      <w:r w:rsidRPr="00F243B3">
        <w:rPr>
          <w:szCs w:val="24"/>
        </w:rPr>
        <w:t>nagrinėja tėvų prašymus, skundus ir teikia siūlymus lopšelio-darželio direktoriui, sprendžiant iškilusias problemas;</w:t>
      </w:r>
    </w:p>
    <w:p w14:paraId="5DA6B1E7" w14:textId="087DECFB" w:rsidR="00571F63" w:rsidRPr="00F243B3" w:rsidRDefault="00DB2220" w:rsidP="00DB2220">
      <w:pPr>
        <w:tabs>
          <w:tab w:val="left" w:pos="1134"/>
        </w:tabs>
        <w:ind w:firstLine="709"/>
        <w:jc w:val="both"/>
        <w:rPr>
          <w:spacing w:val="-2"/>
          <w:szCs w:val="24"/>
        </w:rPr>
      </w:pPr>
      <w:r w:rsidRPr="00F243B3">
        <w:rPr>
          <w:spacing w:val="-2"/>
          <w:szCs w:val="24"/>
        </w:rPr>
        <w:t xml:space="preserve">85.5. </w:t>
      </w:r>
      <w:r w:rsidRPr="00F243B3">
        <w:rPr>
          <w:szCs w:val="24"/>
        </w:rPr>
        <w:t>dalyvauja tėvų diskusijose, l</w:t>
      </w:r>
      <w:r w:rsidRPr="00F243B3">
        <w:rPr>
          <w:szCs w:val="24"/>
          <w:lang w:eastAsia="lt-LT"/>
        </w:rPr>
        <w:t>opšelio-darželio</w:t>
      </w:r>
      <w:r w:rsidRPr="00F243B3">
        <w:rPr>
          <w:szCs w:val="24"/>
        </w:rPr>
        <w:t xml:space="preserve"> renginiuose;</w:t>
      </w:r>
    </w:p>
    <w:p w14:paraId="267125C9" w14:textId="2CC775B7" w:rsidR="00571F63" w:rsidRPr="00F243B3" w:rsidRDefault="00DB2220" w:rsidP="00DB2220">
      <w:pPr>
        <w:tabs>
          <w:tab w:val="left" w:pos="1134"/>
        </w:tabs>
        <w:ind w:firstLine="709"/>
        <w:jc w:val="both"/>
        <w:rPr>
          <w:spacing w:val="-2"/>
          <w:szCs w:val="24"/>
        </w:rPr>
      </w:pPr>
      <w:r w:rsidRPr="00F243B3">
        <w:rPr>
          <w:spacing w:val="-2"/>
          <w:szCs w:val="24"/>
        </w:rPr>
        <w:t xml:space="preserve">85.6. </w:t>
      </w:r>
      <w:r w:rsidRPr="00F243B3">
        <w:rPr>
          <w:szCs w:val="24"/>
        </w:rPr>
        <w:t xml:space="preserve">svarsto kitus </w:t>
      </w:r>
      <w:r w:rsidRPr="00F243B3">
        <w:rPr>
          <w:szCs w:val="24"/>
          <w:lang w:eastAsia="lt-LT"/>
        </w:rPr>
        <w:t>lopšelio-darželio</w:t>
      </w:r>
      <w:r w:rsidRPr="00F243B3">
        <w:rPr>
          <w:szCs w:val="24"/>
        </w:rPr>
        <w:t xml:space="preserve"> direktoriaus, jo pavaduotojų teikiamus klausimus.</w:t>
      </w:r>
    </w:p>
    <w:p w14:paraId="6FE14E9A" w14:textId="26C455DA" w:rsidR="00571F63" w:rsidRPr="00F243B3" w:rsidRDefault="00DB2220" w:rsidP="00DB2220">
      <w:pPr>
        <w:tabs>
          <w:tab w:val="left" w:pos="1134"/>
        </w:tabs>
        <w:ind w:firstLine="709"/>
        <w:jc w:val="both"/>
        <w:rPr>
          <w:szCs w:val="24"/>
          <w:lang w:eastAsia="lt-LT"/>
        </w:rPr>
      </w:pPr>
      <w:r w:rsidRPr="00F243B3">
        <w:rPr>
          <w:szCs w:val="24"/>
          <w:lang w:eastAsia="lt-LT"/>
        </w:rPr>
        <w:t>86. Vaikų ugdymo organizavimo, elgesio, lankomumo, saugumo užtikrinimo ir kitais vaikams ir jų tėvams aktualiais klausimais direktorius gali organizuoti tėvų savivaldos institucijų vadovų pasitarimus.</w:t>
      </w:r>
    </w:p>
    <w:p w14:paraId="267125CB" w14:textId="665BC4A1" w:rsidR="00571F63" w:rsidRPr="00F243B3" w:rsidRDefault="00571F63" w:rsidP="00DB2220">
      <w:pPr>
        <w:ind w:firstLine="720"/>
        <w:jc w:val="both"/>
        <w:rPr>
          <w:szCs w:val="24"/>
          <w:lang w:eastAsia="lt-LT"/>
        </w:rPr>
      </w:pPr>
    </w:p>
    <w:p w14:paraId="267125CC" w14:textId="16AEEF68" w:rsidR="00571F63" w:rsidRPr="00F243B3" w:rsidRDefault="00DB2220" w:rsidP="00DB2220">
      <w:pPr>
        <w:jc w:val="center"/>
        <w:rPr>
          <w:b/>
          <w:szCs w:val="24"/>
          <w:lang w:eastAsia="lt-LT"/>
        </w:rPr>
      </w:pPr>
      <w:r w:rsidRPr="00F243B3">
        <w:rPr>
          <w:b/>
          <w:szCs w:val="24"/>
          <w:lang w:eastAsia="lt-LT"/>
        </w:rPr>
        <w:t>VII SKYRIUS</w:t>
      </w:r>
    </w:p>
    <w:p w14:paraId="267125CD" w14:textId="77777777" w:rsidR="00571F63" w:rsidRPr="00F243B3" w:rsidRDefault="00DB2220" w:rsidP="00DB2220">
      <w:pPr>
        <w:jc w:val="center"/>
        <w:rPr>
          <w:b/>
          <w:szCs w:val="24"/>
          <w:lang w:eastAsia="lt-LT"/>
        </w:rPr>
      </w:pPr>
      <w:r w:rsidRPr="00F243B3">
        <w:rPr>
          <w:b/>
          <w:szCs w:val="24"/>
          <w:lang w:eastAsia="lt-LT"/>
        </w:rPr>
        <w:t>LOPŠELIO-DARŽELIO DARBUOTOJŲ PRIĖMIMAS Į DARBĄ, JŲ DARBO APMOKĖJIMO TVARKA IR ATESTACIJA</w:t>
      </w:r>
    </w:p>
    <w:p w14:paraId="267125CE" w14:textId="77777777" w:rsidR="00571F63" w:rsidRPr="00F243B3" w:rsidRDefault="00571F63" w:rsidP="00DB2220">
      <w:pPr>
        <w:jc w:val="both"/>
        <w:rPr>
          <w:szCs w:val="24"/>
          <w:lang w:eastAsia="lt-LT"/>
        </w:rPr>
      </w:pPr>
    </w:p>
    <w:p w14:paraId="267125CF" w14:textId="08EFC7F2" w:rsidR="00571F63" w:rsidRPr="00F243B3" w:rsidRDefault="00DB2220" w:rsidP="00DB2220">
      <w:pPr>
        <w:tabs>
          <w:tab w:val="left" w:pos="1134"/>
        </w:tabs>
        <w:ind w:firstLine="709"/>
        <w:jc w:val="both"/>
        <w:rPr>
          <w:szCs w:val="24"/>
          <w:lang w:eastAsia="lt-LT"/>
        </w:rPr>
      </w:pPr>
      <w:r w:rsidRPr="00F243B3">
        <w:rPr>
          <w:szCs w:val="24"/>
          <w:lang w:eastAsia="lt-LT"/>
        </w:rPr>
        <w:t>87. Darbuotojai į darbą lopšelyje-darželyje priimami ir atleidžiami iš jo Darbo kodekso ir kitų teisės aktų nustatyta tvarka.</w:t>
      </w:r>
    </w:p>
    <w:p w14:paraId="267125D0" w14:textId="4652EA41" w:rsidR="00571F63" w:rsidRPr="00F243B3" w:rsidRDefault="00DB2220" w:rsidP="00DB2220">
      <w:pPr>
        <w:tabs>
          <w:tab w:val="left" w:pos="1134"/>
        </w:tabs>
        <w:ind w:firstLine="709"/>
        <w:jc w:val="both"/>
        <w:rPr>
          <w:szCs w:val="24"/>
          <w:lang w:eastAsia="lt-LT"/>
        </w:rPr>
      </w:pPr>
      <w:r w:rsidRPr="00F243B3">
        <w:rPr>
          <w:szCs w:val="24"/>
          <w:lang w:eastAsia="lt-LT"/>
        </w:rPr>
        <w:t>88. Lopšelio-darželio darbuotojams už darbą mokama įstatymų ir kitų teisės aktų nustatyta tvarka.</w:t>
      </w:r>
    </w:p>
    <w:p w14:paraId="267125D1" w14:textId="5236B630" w:rsidR="00571F63" w:rsidRPr="00F243B3" w:rsidRDefault="00DB2220" w:rsidP="00DB2220">
      <w:pPr>
        <w:tabs>
          <w:tab w:val="left" w:pos="1134"/>
        </w:tabs>
        <w:ind w:firstLine="709"/>
        <w:jc w:val="both"/>
        <w:rPr>
          <w:szCs w:val="24"/>
          <w:lang w:eastAsia="lt-LT"/>
        </w:rPr>
      </w:pPr>
      <w:r w:rsidRPr="00F243B3">
        <w:rPr>
          <w:szCs w:val="24"/>
          <w:lang w:eastAsia="lt-LT"/>
        </w:rPr>
        <w:t>89. Direktorius, jo pavaduotojas (-ai) ugdymui, mokytojai, švietimo pagalbą organizuojantys specialistai atestuojasi ir kvalifikaciją tobulina švietimo, mokslo ir sporto ministro nustatyta tvarka.</w:t>
      </w:r>
    </w:p>
    <w:p w14:paraId="267125D2" w14:textId="2956B7CF" w:rsidR="00571F63" w:rsidRPr="00F243B3" w:rsidRDefault="00DB2220" w:rsidP="00DB2220">
      <w:pPr>
        <w:tabs>
          <w:tab w:val="left" w:pos="1134"/>
        </w:tabs>
        <w:ind w:firstLine="709"/>
        <w:jc w:val="both"/>
        <w:rPr>
          <w:szCs w:val="24"/>
          <w:lang w:eastAsia="lt-LT"/>
        </w:rPr>
      </w:pPr>
      <w:r w:rsidRPr="00F243B3">
        <w:rPr>
          <w:szCs w:val="24"/>
          <w:lang w:eastAsia="lt-LT"/>
        </w:rPr>
        <w:t>90. Direktoriaus</w:t>
      </w:r>
      <w:r w:rsidRPr="00F243B3">
        <w:rPr>
          <w:szCs w:val="24"/>
          <w:lang w:val="en-US" w:eastAsia="lt-LT"/>
        </w:rPr>
        <w:t xml:space="preserve">, jo </w:t>
      </w:r>
      <w:r w:rsidRPr="00F243B3">
        <w:rPr>
          <w:szCs w:val="24"/>
          <w:lang w:eastAsia="lt-LT"/>
        </w:rPr>
        <w:t>pavaduotojų ugdymui veikla vertinama kasmet švietimo, mokslo ir sporto ministro nustatyta tvarka.</w:t>
      </w:r>
    </w:p>
    <w:p w14:paraId="267125D3" w14:textId="77777777" w:rsidR="00571F63" w:rsidRPr="00F243B3" w:rsidRDefault="00571F63" w:rsidP="00DB2220">
      <w:pPr>
        <w:jc w:val="both"/>
        <w:rPr>
          <w:szCs w:val="24"/>
          <w:lang w:eastAsia="lt-LT"/>
        </w:rPr>
      </w:pPr>
    </w:p>
    <w:p w14:paraId="267125D4" w14:textId="1DD9D9FF" w:rsidR="00571F63" w:rsidRPr="00F243B3" w:rsidRDefault="00DB2220" w:rsidP="00DB2220">
      <w:pPr>
        <w:jc w:val="center"/>
        <w:rPr>
          <w:b/>
          <w:szCs w:val="24"/>
          <w:lang w:eastAsia="lt-LT"/>
        </w:rPr>
      </w:pPr>
      <w:r w:rsidRPr="00F243B3">
        <w:rPr>
          <w:b/>
          <w:szCs w:val="24"/>
          <w:lang w:eastAsia="lt-LT"/>
        </w:rPr>
        <w:t>VIII ISKYRIUS</w:t>
      </w:r>
    </w:p>
    <w:p w14:paraId="267125D5" w14:textId="77777777" w:rsidR="00571F63" w:rsidRPr="00F243B3" w:rsidRDefault="00DB2220" w:rsidP="00DB2220">
      <w:pPr>
        <w:jc w:val="center"/>
        <w:rPr>
          <w:b/>
          <w:szCs w:val="24"/>
          <w:lang w:eastAsia="lt-LT"/>
        </w:rPr>
      </w:pPr>
      <w:r w:rsidRPr="00F243B3">
        <w:rPr>
          <w:b/>
          <w:szCs w:val="24"/>
          <w:lang w:eastAsia="lt-LT"/>
        </w:rPr>
        <w:t>LOPŠELIO-DARŽELIO TURTAS, LĖŠOS, JŲ NAUDOJIMO TVARKA, FINANSINĖS VEIKLOS KONTROLĖ IR LOPŠELIO-DARŽELIO VEIKLOS PRIEŽIŪRA</w:t>
      </w:r>
    </w:p>
    <w:p w14:paraId="267125D6" w14:textId="77777777" w:rsidR="00571F63" w:rsidRPr="00F243B3" w:rsidRDefault="00571F63" w:rsidP="00DB2220">
      <w:pPr>
        <w:jc w:val="both"/>
        <w:rPr>
          <w:szCs w:val="24"/>
          <w:lang w:eastAsia="lt-LT"/>
        </w:rPr>
      </w:pPr>
    </w:p>
    <w:p w14:paraId="267125D7" w14:textId="7BAE7853" w:rsidR="00571F63" w:rsidRPr="00F243B3" w:rsidRDefault="00DB2220" w:rsidP="00DB2220">
      <w:pPr>
        <w:tabs>
          <w:tab w:val="left" w:pos="1134"/>
        </w:tabs>
        <w:ind w:firstLine="709"/>
        <w:jc w:val="both"/>
        <w:rPr>
          <w:szCs w:val="24"/>
          <w:lang w:eastAsia="lt-LT"/>
        </w:rPr>
      </w:pPr>
      <w:r w:rsidRPr="00F243B3">
        <w:rPr>
          <w:szCs w:val="24"/>
          <w:lang w:eastAsia="lt-LT"/>
        </w:rPr>
        <w:t>91. Lopšelis-darželis patikėjimo teise perduotą Savivaldybės turtą valdo, naudoja ir disponuoja juo teisės aktų ir Savivaldybės tarybos sprendimų nustatyta tvarka.</w:t>
      </w:r>
    </w:p>
    <w:p w14:paraId="267125D8" w14:textId="2CBA5ABD" w:rsidR="00571F63" w:rsidRPr="00F243B3" w:rsidRDefault="00DB2220" w:rsidP="00DB2220">
      <w:pPr>
        <w:tabs>
          <w:tab w:val="left" w:pos="1134"/>
        </w:tabs>
        <w:ind w:firstLine="709"/>
        <w:jc w:val="both"/>
        <w:rPr>
          <w:szCs w:val="24"/>
          <w:lang w:eastAsia="lt-LT"/>
        </w:rPr>
      </w:pPr>
      <w:r w:rsidRPr="00F243B3">
        <w:rPr>
          <w:szCs w:val="24"/>
          <w:lang w:eastAsia="lt-LT"/>
        </w:rPr>
        <w:t xml:space="preserve">92. Lopšelio-darželio lėšos: </w:t>
      </w:r>
    </w:p>
    <w:p w14:paraId="267125D9" w14:textId="71B121EB" w:rsidR="00571F63" w:rsidRPr="00F243B3" w:rsidRDefault="00DB2220" w:rsidP="00DB2220">
      <w:pPr>
        <w:ind w:firstLine="720"/>
        <w:jc w:val="both"/>
        <w:rPr>
          <w:szCs w:val="24"/>
          <w:lang w:eastAsia="lt-LT"/>
        </w:rPr>
      </w:pPr>
      <w:r w:rsidRPr="00F243B3">
        <w:rPr>
          <w:szCs w:val="24"/>
          <w:lang w:eastAsia="lt-LT"/>
        </w:rPr>
        <w:t>92.1. valstybės biudžeto specialiųjų tikslinių dotacijų Šiaulių miesto savivaldybės biudžetui skirtos lėšos ir šio biudžeto lėšos, skiriamos pagal patvirtintas sąmatas;</w:t>
      </w:r>
    </w:p>
    <w:p w14:paraId="267125DA" w14:textId="6A6DEEFC" w:rsidR="00571F63" w:rsidRPr="00F243B3" w:rsidRDefault="00DB2220" w:rsidP="00DB2220">
      <w:pPr>
        <w:ind w:firstLine="720"/>
        <w:jc w:val="both"/>
        <w:rPr>
          <w:szCs w:val="24"/>
          <w:lang w:eastAsia="lt-LT"/>
        </w:rPr>
      </w:pPr>
      <w:r w:rsidRPr="00F243B3">
        <w:rPr>
          <w:szCs w:val="24"/>
          <w:lang w:eastAsia="lt-LT"/>
        </w:rPr>
        <w:t>92.2. pajamos už teikiamas paslaugas;</w:t>
      </w:r>
    </w:p>
    <w:p w14:paraId="267125DB" w14:textId="511445E0" w:rsidR="00571F63" w:rsidRPr="00F243B3" w:rsidRDefault="00DB2220" w:rsidP="00DB2220">
      <w:pPr>
        <w:ind w:firstLine="720"/>
        <w:jc w:val="both"/>
        <w:rPr>
          <w:szCs w:val="24"/>
          <w:lang w:eastAsia="lt-LT"/>
        </w:rPr>
      </w:pPr>
      <w:r w:rsidRPr="00F243B3">
        <w:rPr>
          <w:szCs w:val="24"/>
          <w:lang w:eastAsia="lt-LT"/>
        </w:rPr>
        <w:t>92.3. fondų, organizacijų, kitų juridinių ir fizinių asmenų dovanotos ar kitaip teisėtais būdais perduotos lėšos, tikslinės paskirties lėšos pagal pavedimus;</w:t>
      </w:r>
    </w:p>
    <w:p w14:paraId="267125DC" w14:textId="00F1AF52" w:rsidR="00571F63" w:rsidRPr="00F243B3" w:rsidRDefault="00DB2220" w:rsidP="00DB2220">
      <w:pPr>
        <w:ind w:firstLine="720"/>
        <w:jc w:val="both"/>
        <w:rPr>
          <w:szCs w:val="24"/>
          <w:lang w:eastAsia="lt-LT"/>
        </w:rPr>
      </w:pPr>
      <w:r w:rsidRPr="00F243B3">
        <w:rPr>
          <w:szCs w:val="24"/>
          <w:lang w:eastAsia="lt-LT"/>
        </w:rPr>
        <w:t>92.4. kitos teisėtu būdu įgytos lėšos.</w:t>
      </w:r>
    </w:p>
    <w:p w14:paraId="267125DD" w14:textId="5920DB66" w:rsidR="00571F63" w:rsidRPr="00F243B3" w:rsidRDefault="00DB2220" w:rsidP="00DB2220">
      <w:pPr>
        <w:tabs>
          <w:tab w:val="left" w:pos="1134"/>
        </w:tabs>
        <w:ind w:firstLine="709"/>
        <w:jc w:val="both"/>
        <w:rPr>
          <w:szCs w:val="24"/>
          <w:lang w:val="pt-BR" w:eastAsia="lt-LT"/>
        </w:rPr>
      </w:pPr>
      <w:r w:rsidRPr="00F243B3">
        <w:rPr>
          <w:szCs w:val="24"/>
          <w:lang w:val="pt-BR" w:eastAsia="lt-LT"/>
        </w:rPr>
        <w:t xml:space="preserve">93. </w:t>
      </w:r>
      <w:r w:rsidRPr="00F243B3">
        <w:rPr>
          <w:szCs w:val="24"/>
          <w:lang w:eastAsia="lt-LT"/>
        </w:rPr>
        <w:t>Lėšos</w:t>
      </w:r>
      <w:r w:rsidRPr="00F243B3">
        <w:rPr>
          <w:szCs w:val="24"/>
          <w:lang w:val="pt-BR" w:eastAsia="lt-LT"/>
        </w:rPr>
        <w:t xml:space="preserve"> naudojamos teisės aktų nustatyta tvarka.</w:t>
      </w:r>
    </w:p>
    <w:p w14:paraId="267125DE" w14:textId="45E82D98" w:rsidR="00571F63" w:rsidRPr="00F243B3" w:rsidRDefault="00DB2220" w:rsidP="00DB2220">
      <w:pPr>
        <w:tabs>
          <w:tab w:val="left" w:pos="1134"/>
        </w:tabs>
        <w:ind w:firstLine="709"/>
        <w:jc w:val="both"/>
        <w:rPr>
          <w:szCs w:val="24"/>
          <w:lang w:val="pt-BR" w:eastAsia="lt-LT"/>
        </w:rPr>
      </w:pPr>
      <w:r w:rsidRPr="00F243B3">
        <w:rPr>
          <w:szCs w:val="24"/>
          <w:lang w:val="pt-BR" w:eastAsia="lt-LT"/>
        </w:rPr>
        <w:t xml:space="preserve">94. </w:t>
      </w:r>
      <w:r w:rsidRPr="00F243B3">
        <w:rPr>
          <w:szCs w:val="24"/>
          <w:lang w:eastAsia="lt-LT"/>
        </w:rPr>
        <w:t>Lopšelis</w:t>
      </w:r>
      <w:r w:rsidRPr="00F243B3">
        <w:rPr>
          <w:szCs w:val="24"/>
          <w:lang w:val="pt-BR" w:eastAsia="lt-LT"/>
        </w:rPr>
        <w:t>-darželis buhalterinę apskaitą organizuoja ir finansinę atskaitomybę tvarko teisės aktų nustatyta tvarka.</w:t>
      </w:r>
    </w:p>
    <w:p w14:paraId="267125DF" w14:textId="1DAAA2CF" w:rsidR="00571F63" w:rsidRPr="00F243B3" w:rsidRDefault="00DB2220" w:rsidP="00DB2220">
      <w:pPr>
        <w:tabs>
          <w:tab w:val="left" w:pos="1134"/>
        </w:tabs>
        <w:ind w:firstLine="709"/>
        <w:jc w:val="both"/>
        <w:rPr>
          <w:szCs w:val="24"/>
          <w:lang w:val="pt-BR" w:eastAsia="lt-LT"/>
        </w:rPr>
      </w:pPr>
      <w:r w:rsidRPr="00F243B3">
        <w:rPr>
          <w:szCs w:val="24"/>
          <w:lang w:val="pt-BR" w:eastAsia="lt-LT"/>
        </w:rPr>
        <w:t xml:space="preserve">95. </w:t>
      </w:r>
      <w:r w:rsidRPr="00F243B3">
        <w:rPr>
          <w:szCs w:val="24"/>
          <w:lang w:eastAsia="lt-LT"/>
        </w:rPr>
        <w:t>Lopšelio-darželio finansinė veikla kontroliuojama</w:t>
      </w:r>
      <w:r w:rsidRPr="00F243B3">
        <w:rPr>
          <w:szCs w:val="24"/>
          <w:lang w:val="pt-BR" w:eastAsia="lt-LT"/>
        </w:rPr>
        <w:t xml:space="preserve"> teisės aktų nustatyta tvarka.</w:t>
      </w:r>
    </w:p>
    <w:p w14:paraId="267125E0" w14:textId="1BB1F417" w:rsidR="00571F63" w:rsidRPr="00F243B3" w:rsidRDefault="00DB2220" w:rsidP="00DB2220">
      <w:pPr>
        <w:tabs>
          <w:tab w:val="left" w:pos="1134"/>
        </w:tabs>
        <w:ind w:firstLine="709"/>
        <w:jc w:val="both"/>
        <w:rPr>
          <w:szCs w:val="24"/>
          <w:lang w:eastAsia="lt-LT"/>
        </w:rPr>
      </w:pPr>
      <w:r w:rsidRPr="00F243B3">
        <w:rPr>
          <w:szCs w:val="24"/>
          <w:lang w:eastAsia="lt-LT"/>
        </w:rPr>
        <w:t>96. Lopšelio</w:t>
      </w:r>
      <w:r w:rsidRPr="00F243B3">
        <w:rPr>
          <w:szCs w:val="24"/>
          <w:lang w:val="pt-BR" w:eastAsia="lt-LT"/>
        </w:rPr>
        <w:t>-</w:t>
      </w:r>
      <w:r w:rsidRPr="00F243B3">
        <w:rPr>
          <w:szCs w:val="24"/>
          <w:lang w:eastAsia="lt-LT"/>
        </w:rPr>
        <w:t>darželio veiklos priežiūrą atlieka Savivaldybės vykdomoji institucija, prireikus pasitelkiami išoriniai vertintojai.</w:t>
      </w:r>
    </w:p>
    <w:p w14:paraId="267125E1" w14:textId="77777777" w:rsidR="00571F63" w:rsidRPr="00F243B3" w:rsidRDefault="00571F63" w:rsidP="00DB2220">
      <w:pPr>
        <w:jc w:val="both"/>
        <w:rPr>
          <w:szCs w:val="24"/>
          <w:lang w:eastAsia="lt-LT"/>
        </w:rPr>
      </w:pPr>
    </w:p>
    <w:p w14:paraId="267125E2" w14:textId="3C58183A" w:rsidR="00571F63" w:rsidRPr="00F243B3" w:rsidRDefault="00DB2220" w:rsidP="00DB2220">
      <w:pPr>
        <w:jc w:val="center"/>
        <w:rPr>
          <w:b/>
          <w:szCs w:val="24"/>
          <w:lang w:eastAsia="lt-LT"/>
        </w:rPr>
      </w:pPr>
      <w:r w:rsidRPr="00F243B3">
        <w:rPr>
          <w:b/>
          <w:szCs w:val="24"/>
          <w:lang w:eastAsia="lt-LT"/>
        </w:rPr>
        <w:t xml:space="preserve">IX SKYRIUS </w:t>
      </w:r>
    </w:p>
    <w:p w14:paraId="267125E3" w14:textId="77777777" w:rsidR="00571F63" w:rsidRPr="00F243B3" w:rsidRDefault="00DB2220" w:rsidP="00DB2220">
      <w:pPr>
        <w:jc w:val="center"/>
        <w:rPr>
          <w:b/>
          <w:szCs w:val="24"/>
          <w:lang w:eastAsia="lt-LT"/>
        </w:rPr>
      </w:pPr>
      <w:r w:rsidRPr="00F243B3">
        <w:rPr>
          <w:b/>
          <w:szCs w:val="24"/>
          <w:lang w:eastAsia="lt-LT"/>
        </w:rPr>
        <w:t>BAIGIAMOSIOS NUOSTATOS</w:t>
      </w:r>
    </w:p>
    <w:p w14:paraId="267125E4" w14:textId="77777777" w:rsidR="00571F63" w:rsidRPr="00F243B3" w:rsidRDefault="00571F63" w:rsidP="00DB2220">
      <w:pPr>
        <w:jc w:val="both"/>
        <w:rPr>
          <w:szCs w:val="24"/>
          <w:lang w:eastAsia="lt-LT"/>
        </w:rPr>
      </w:pPr>
    </w:p>
    <w:p w14:paraId="267125E5" w14:textId="017BC105" w:rsidR="00571F63" w:rsidRPr="00F243B3" w:rsidRDefault="00DB2220" w:rsidP="00DB2220">
      <w:pPr>
        <w:tabs>
          <w:tab w:val="left" w:pos="1134"/>
        </w:tabs>
        <w:ind w:firstLine="709"/>
        <w:jc w:val="both"/>
        <w:rPr>
          <w:szCs w:val="24"/>
          <w:lang w:eastAsia="lt-LT"/>
        </w:rPr>
      </w:pPr>
      <w:r w:rsidRPr="00F243B3">
        <w:rPr>
          <w:szCs w:val="24"/>
          <w:lang w:eastAsia="lt-LT"/>
        </w:rPr>
        <w:t>97. Lopšelis-darželis turi interneto svetainę, atitinkančią teisės aktų nustatytus reikalavimus.</w:t>
      </w:r>
    </w:p>
    <w:p w14:paraId="267125E6" w14:textId="75721661" w:rsidR="00571F63" w:rsidRPr="00F243B3" w:rsidRDefault="00DB2220" w:rsidP="00DB2220">
      <w:pPr>
        <w:tabs>
          <w:tab w:val="left" w:pos="1134"/>
        </w:tabs>
        <w:ind w:firstLine="709"/>
        <w:jc w:val="both"/>
        <w:rPr>
          <w:szCs w:val="24"/>
          <w:lang w:eastAsia="lt-LT"/>
        </w:rPr>
      </w:pPr>
      <w:r w:rsidRPr="00F243B3">
        <w:rPr>
          <w:szCs w:val="24"/>
          <w:lang w:eastAsia="lt-LT"/>
        </w:rPr>
        <w:t xml:space="preserve">98. Lopšelio-darželio interneto svetainėje (https://www.sigute.mir.lt) skelbiama informacija apie lopšelio-darželio vykdomas programas, jų pasirinkimo galimybes, priėmimo sąlygas, mokamas </w:t>
      </w:r>
      <w:r w:rsidRPr="00F243B3">
        <w:rPr>
          <w:szCs w:val="24"/>
          <w:lang w:eastAsia="lt-LT"/>
        </w:rPr>
        <w:lastRenderedPageBreak/>
        <w:t>paslaugas, mokytojų kvalifikaciją, svarbiausius įsivertinimo ir išorinio vertinimo rezultatus, lopšelio-darželio bendruomenės tradicijas, pasiekimus ir kitą vykdomą veiklą, taip pat vieši pranešimai ir kita informacija, kurią, vadovaujantis teisės aktais, reikia paskelbti viešai.</w:t>
      </w:r>
    </w:p>
    <w:p w14:paraId="2BB1B4BE" w14:textId="666960B3" w:rsidR="00571F63" w:rsidRPr="00F243B3" w:rsidRDefault="00DB2220" w:rsidP="00DB2220">
      <w:pPr>
        <w:tabs>
          <w:tab w:val="left" w:pos="1134"/>
        </w:tabs>
        <w:ind w:firstLine="709"/>
        <w:jc w:val="both"/>
        <w:rPr>
          <w:szCs w:val="24"/>
          <w:lang w:eastAsia="lt-LT"/>
        </w:rPr>
      </w:pPr>
      <w:r w:rsidRPr="00F243B3">
        <w:rPr>
          <w:szCs w:val="24"/>
          <w:lang w:eastAsia="lt-LT"/>
        </w:rPr>
        <w:t>99. Nuostatus, jų pakeitimus, papildymus, tvirtina Savivaldybės taryba.</w:t>
      </w:r>
    </w:p>
    <w:p w14:paraId="267125E8" w14:textId="0D3BB64A" w:rsidR="00571F63" w:rsidRPr="00F243B3" w:rsidRDefault="00DB2220" w:rsidP="00DB2220">
      <w:pPr>
        <w:tabs>
          <w:tab w:val="left" w:pos="1134"/>
        </w:tabs>
        <w:ind w:firstLine="709"/>
        <w:jc w:val="both"/>
        <w:rPr>
          <w:szCs w:val="24"/>
          <w:lang w:eastAsia="lt-LT"/>
        </w:rPr>
      </w:pPr>
      <w:r w:rsidRPr="00F243B3">
        <w:rPr>
          <w:szCs w:val="24"/>
          <w:lang w:eastAsia="lt-LT"/>
        </w:rPr>
        <w:t>100.</w:t>
      </w:r>
      <w:r w:rsidRPr="00F243B3">
        <w:rPr>
          <w:szCs w:val="24"/>
          <w:lang w:eastAsia="lt-LT"/>
        </w:rPr>
        <w:tab/>
        <w:t xml:space="preserve"> Nuostatai keičiami ir papildomi Savivaldybės tarybos, Savivaldybės mero, direktoriaus ar lopšelio-darželio tarybos iniciatyva.</w:t>
      </w:r>
    </w:p>
    <w:p w14:paraId="267125E9" w14:textId="25E31823" w:rsidR="00571F63" w:rsidRPr="00F243B3" w:rsidRDefault="00DB2220" w:rsidP="00DB2220">
      <w:pPr>
        <w:ind w:firstLine="720"/>
        <w:jc w:val="both"/>
        <w:rPr>
          <w:szCs w:val="24"/>
          <w:lang w:eastAsia="lt-LT"/>
        </w:rPr>
      </w:pPr>
      <w:r w:rsidRPr="00F243B3">
        <w:rPr>
          <w:szCs w:val="24"/>
          <w:lang w:eastAsia="lt-LT"/>
        </w:rPr>
        <w:t>101. Lopšelis-darželis registruojamas teisės aktų nustatyta tvarka.</w:t>
      </w:r>
    </w:p>
    <w:p w14:paraId="22B9D267" w14:textId="07DA1105" w:rsidR="00571F63" w:rsidRPr="00F243B3" w:rsidRDefault="00DB2220" w:rsidP="00DB2220">
      <w:pPr>
        <w:ind w:firstLine="720"/>
        <w:jc w:val="both"/>
        <w:rPr>
          <w:szCs w:val="24"/>
          <w:lang w:eastAsia="lt-LT"/>
        </w:rPr>
      </w:pPr>
      <w:r w:rsidRPr="00F243B3">
        <w:rPr>
          <w:szCs w:val="24"/>
          <w:lang w:eastAsia="lt-LT"/>
        </w:rPr>
        <w:t>102. Lopšelis-darželis reorganizuojamas, likviduojamas ar pertvarkomas teisės aktų nustatyta tvarka.</w:t>
      </w:r>
    </w:p>
    <w:p w14:paraId="43B0FB5F" w14:textId="77777777" w:rsidR="00571F63" w:rsidRPr="00F243B3" w:rsidRDefault="00571F63" w:rsidP="00DB2220">
      <w:pPr>
        <w:ind w:firstLine="720"/>
        <w:jc w:val="both"/>
        <w:rPr>
          <w:szCs w:val="24"/>
          <w:lang w:eastAsia="lt-LT"/>
        </w:rPr>
      </w:pPr>
    </w:p>
    <w:p w14:paraId="267125EF" w14:textId="1F748BDF" w:rsidR="00571F63" w:rsidRDefault="00DB2220" w:rsidP="00DB2220">
      <w:pPr>
        <w:jc w:val="center"/>
        <w:rPr>
          <w:szCs w:val="24"/>
          <w:lang w:eastAsia="lt-LT"/>
        </w:rPr>
      </w:pPr>
      <w:r w:rsidRPr="00F243B3">
        <w:rPr>
          <w:szCs w:val="24"/>
          <w:lang w:eastAsia="lt-LT"/>
        </w:rPr>
        <w:t>––––––––––––––––––</w:t>
      </w:r>
    </w:p>
    <w:sectPr w:rsidR="00571F63" w:rsidSect="00DB2220">
      <w:headerReference w:type="even" r:id="rId6"/>
      <w:headerReference w:type="default" r:id="rId7"/>
      <w:footerReference w:type="even" r:id="rId8"/>
      <w:footerReference w:type="default" r:id="rId9"/>
      <w:footerReference w:type="first" r:id="rId10"/>
      <w:pgSz w:w="11906" w:h="16838"/>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0E5E3" w14:textId="77777777" w:rsidR="00DB65D9" w:rsidRDefault="00DB65D9">
      <w:pPr>
        <w:rPr>
          <w:szCs w:val="24"/>
          <w:lang w:eastAsia="lt-LT"/>
        </w:rPr>
      </w:pPr>
      <w:r>
        <w:rPr>
          <w:szCs w:val="24"/>
          <w:lang w:eastAsia="lt-LT"/>
        </w:rPr>
        <w:separator/>
      </w:r>
    </w:p>
  </w:endnote>
  <w:endnote w:type="continuationSeparator" w:id="0">
    <w:p w14:paraId="74ADCFB4" w14:textId="77777777" w:rsidR="00DB65D9" w:rsidRDefault="00DB65D9">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19FA4" w14:textId="77777777" w:rsidR="00571F63" w:rsidRDefault="00571F63">
    <w:pPr>
      <w:tabs>
        <w:tab w:val="center" w:pos="4986"/>
        <w:tab w:val="right" w:pos="9972"/>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42D76" w14:textId="77777777" w:rsidR="00571F63" w:rsidRDefault="00571F63">
    <w:pPr>
      <w:tabs>
        <w:tab w:val="center" w:pos="4986"/>
        <w:tab w:val="right" w:pos="9972"/>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4CB54" w14:textId="77777777" w:rsidR="00571F63" w:rsidRDefault="00571F63">
    <w:pPr>
      <w:tabs>
        <w:tab w:val="center" w:pos="4986"/>
        <w:tab w:val="right" w:pos="9972"/>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19707" w14:textId="77777777" w:rsidR="00DB65D9" w:rsidRDefault="00DB65D9">
      <w:pPr>
        <w:rPr>
          <w:szCs w:val="24"/>
          <w:lang w:eastAsia="lt-LT"/>
        </w:rPr>
      </w:pPr>
      <w:r>
        <w:rPr>
          <w:szCs w:val="24"/>
          <w:lang w:eastAsia="lt-LT"/>
        </w:rPr>
        <w:separator/>
      </w:r>
    </w:p>
  </w:footnote>
  <w:footnote w:type="continuationSeparator" w:id="0">
    <w:p w14:paraId="1DEB24F2" w14:textId="77777777" w:rsidR="00DB65D9" w:rsidRDefault="00DB65D9">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125F4" w14:textId="1EE90907" w:rsidR="00571F63" w:rsidRDefault="00DB2220">
    <w:pPr>
      <w:framePr w:wrap="auto" w:vAnchor="text" w:hAnchor="margin" w:xAlign="center" w:y="1"/>
      <w:tabs>
        <w:tab w:val="center" w:pos="4677"/>
        <w:tab w:val="right" w:pos="9355"/>
      </w:tabs>
      <w:rPr>
        <w:szCs w:val="24"/>
        <w:lang w:eastAsia="lt-LT"/>
      </w:rPr>
    </w:pPr>
    <w:r>
      <w:rPr>
        <w:szCs w:val="24"/>
        <w:lang w:eastAsia="lt-LT"/>
      </w:rPr>
      <w:fldChar w:fldCharType="begin"/>
    </w:r>
    <w:r>
      <w:rPr>
        <w:szCs w:val="24"/>
        <w:lang w:eastAsia="lt-LT"/>
      </w:rPr>
      <w:instrText xml:space="preserve">PAGE  </w:instrText>
    </w:r>
    <w:r>
      <w:rPr>
        <w:szCs w:val="24"/>
        <w:lang w:eastAsia="lt-LT"/>
      </w:rPr>
      <w:fldChar w:fldCharType="separate"/>
    </w:r>
    <w:r>
      <w:rPr>
        <w:szCs w:val="24"/>
        <w:lang w:eastAsia="lt-LT"/>
      </w:rPr>
      <w:t>3</w:t>
    </w:r>
    <w:r>
      <w:rPr>
        <w:szCs w:val="24"/>
        <w:lang w:eastAsia="lt-LT"/>
      </w:rPr>
      <w:fldChar w:fldCharType="end"/>
    </w:r>
  </w:p>
  <w:p w14:paraId="267125F5" w14:textId="77777777" w:rsidR="00571F63" w:rsidRDefault="00571F63">
    <w:pPr>
      <w:tabs>
        <w:tab w:val="center" w:pos="4677"/>
        <w:tab w:val="right" w:pos="9355"/>
      </w:tabs>
      <w:rPr>
        <w:szCs w:val="24"/>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125F6" w14:textId="3F4BDF29" w:rsidR="00571F63" w:rsidRDefault="00DB2220">
    <w:pPr>
      <w:framePr w:wrap="auto" w:vAnchor="text" w:hAnchor="margin" w:xAlign="center" w:y="1"/>
      <w:tabs>
        <w:tab w:val="center" w:pos="4677"/>
        <w:tab w:val="right" w:pos="9355"/>
      </w:tabs>
      <w:rPr>
        <w:szCs w:val="24"/>
        <w:lang w:eastAsia="lt-LT"/>
      </w:rPr>
    </w:pPr>
    <w:r>
      <w:rPr>
        <w:szCs w:val="24"/>
        <w:lang w:eastAsia="lt-LT"/>
      </w:rPr>
      <w:fldChar w:fldCharType="begin"/>
    </w:r>
    <w:r>
      <w:rPr>
        <w:szCs w:val="24"/>
        <w:lang w:eastAsia="lt-LT"/>
      </w:rPr>
      <w:instrText xml:space="preserve">PAGE  </w:instrText>
    </w:r>
    <w:r>
      <w:rPr>
        <w:szCs w:val="24"/>
        <w:lang w:eastAsia="lt-LT"/>
      </w:rPr>
      <w:fldChar w:fldCharType="separate"/>
    </w:r>
    <w:r>
      <w:rPr>
        <w:szCs w:val="24"/>
        <w:lang w:eastAsia="lt-LT"/>
      </w:rPr>
      <w:t>10</w:t>
    </w:r>
    <w:r>
      <w:rPr>
        <w:szCs w:val="24"/>
        <w:lang w:eastAsia="lt-LT"/>
      </w:rPr>
      <w:fldChar w:fldCharType="end"/>
    </w:r>
  </w:p>
  <w:p w14:paraId="267125F7" w14:textId="77777777" w:rsidR="00571F63" w:rsidRDefault="00571F63">
    <w:pPr>
      <w:tabs>
        <w:tab w:val="center" w:pos="4677"/>
        <w:tab w:val="right" w:pos="9355"/>
      </w:tabs>
      <w:rPr>
        <w:szCs w:val="24"/>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4DB"/>
    <w:rsid w:val="000C0C71"/>
    <w:rsid w:val="00173358"/>
    <w:rsid w:val="001C7DDA"/>
    <w:rsid w:val="002226B1"/>
    <w:rsid w:val="00313B7C"/>
    <w:rsid w:val="003775A5"/>
    <w:rsid w:val="00386AE3"/>
    <w:rsid w:val="004F3C0F"/>
    <w:rsid w:val="00571F63"/>
    <w:rsid w:val="006C096F"/>
    <w:rsid w:val="00784CDC"/>
    <w:rsid w:val="00892E71"/>
    <w:rsid w:val="00950C3B"/>
    <w:rsid w:val="009D44DB"/>
    <w:rsid w:val="009D601A"/>
    <w:rsid w:val="00A0340D"/>
    <w:rsid w:val="00B105F0"/>
    <w:rsid w:val="00C22678"/>
    <w:rsid w:val="00C27050"/>
    <w:rsid w:val="00C53B33"/>
    <w:rsid w:val="00C649EC"/>
    <w:rsid w:val="00D521F8"/>
    <w:rsid w:val="00DB2220"/>
    <w:rsid w:val="00DB65D9"/>
    <w:rsid w:val="00EC60AC"/>
    <w:rsid w:val="00F243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712527"/>
  <w15:chartTrackingRefBased/>
  <w15:docId w15:val="{1B978901-5680-4389-8CB9-81CD413DF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semiHidden/>
    <w:unhideWhenUsed/>
    <w:rsid w:val="00DB2220"/>
    <w:pPr>
      <w:tabs>
        <w:tab w:val="center" w:pos="4819"/>
        <w:tab w:val="right" w:pos="9638"/>
      </w:tabs>
    </w:pPr>
  </w:style>
  <w:style w:type="character" w:customStyle="1" w:styleId="AntratsDiagrama">
    <w:name w:val="Antraštės Diagrama"/>
    <w:basedOn w:val="Numatytasispastraiposriftas"/>
    <w:link w:val="Antrats"/>
    <w:semiHidden/>
    <w:rsid w:val="00DB2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48658">
      <w:bodyDiv w:val="1"/>
      <w:marLeft w:val="0"/>
      <w:marRight w:val="0"/>
      <w:marTop w:val="0"/>
      <w:marBottom w:val="0"/>
      <w:divBdr>
        <w:top w:val="none" w:sz="0" w:space="0" w:color="auto"/>
        <w:left w:val="none" w:sz="0" w:space="0" w:color="auto"/>
        <w:bottom w:val="none" w:sz="0" w:space="0" w:color="auto"/>
        <w:right w:val="none" w:sz="0" w:space="0" w:color="auto"/>
      </w:divBdr>
    </w:div>
    <w:div w:id="221908477">
      <w:bodyDiv w:val="1"/>
      <w:marLeft w:val="0"/>
      <w:marRight w:val="0"/>
      <w:marTop w:val="0"/>
      <w:marBottom w:val="0"/>
      <w:divBdr>
        <w:top w:val="none" w:sz="0" w:space="0" w:color="auto"/>
        <w:left w:val="none" w:sz="0" w:space="0" w:color="auto"/>
        <w:bottom w:val="none" w:sz="0" w:space="0" w:color="auto"/>
        <w:right w:val="none" w:sz="0" w:space="0" w:color="auto"/>
      </w:divBdr>
    </w:div>
    <w:div w:id="880558900">
      <w:bodyDiv w:val="1"/>
      <w:marLeft w:val="0"/>
      <w:marRight w:val="0"/>
      <w:marTop w:val="0"/>
      <w:marBottom w:val="0"/>
      <w:divBdr>
        <w:top w:val="none" w:sz="0" w:space="0" w:color="auto"/>
        <w:left w:val="none" w:sz="0" w:space="0" w:color="auto"/>
        <w:bottom w:val="none" w:sz="0" w:space="0" w:color="auto"/>
        <w:right w:val="none" w:sz="0" w:space="0" w:color="auto"/>
      </w:divBdr>
    </w:div>
    <w:div w:id="1424303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reglex\Tmp\4d6c58dae11d4d6ca924cda24bd83884.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4d6c58dae11d4d6ca924cda24bd83884</Template>
  <TotalTime>0</TotalTime>
  <Pages>10</Pages>
  <Words>20654</Words>
  <Characters>11774</Characters>
  <Application>Microsoft Office Word</Application>
  <DocSecurity>0</DocSecurity>
  <Lines>98</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PATVIRTINTA</vt:lpstr>
      <vt:lpstr>PATVIRTINTA</vt:lpstr>
    </vt:vector>
  </TitlesOfParts>
  <Manager>2025-06-06</Manager>
  <Company>HOME</Company>
  <LinksUpToDate>false</LinksUpToDate>
  <CharactersWithSpaces>32364</CharactersWithSpaces>
  <SharedDoc>false</SharedDoc>
  <HyperlinkBase/>
  <HLinks>
    <vt:vector size="12" baseType="variant">
      <vt:variant>
        <vt:i4>5636186</vt:i4>
      </vt:variant>
      <vt:variant>
        <vt:i4>3</vt:i4>
      </vt:variant>
      <vt:variant>
        <vt:i4>0</vt:i4>
      </vt:variant>
      <vt:variant>
        <vt:i4>5</vt:i4>
      </vt:variant>
      <vt:variant>
        <vt:lpwstr>http://www.sigute.mir.lt/</vt:lpwstr>
      </vt:variant>
      <vt:variant>
        <vt:lpwstr/>
      </vt:variant>
      <vt:variant>
        <vt:i4>5636186</vt:i4>
      </vt:variant>
      <vt:variant>
        <vt:i4>0</vt:i4>
      </vt:variant>
      <vt:variant>
        <vt:i4>0</vt:i4>
      </vt:variant>
      <vt:variant>
        <vt:i4>5</vt:i4>
      </vt:variant>
      <vt:variant>
        <vt:lpwstr>http://www.sigute.mir.lt/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ŠIAULIŲ LOPŠELIO-DARŽELIO „SIGUTĖ“ PAVADINIMO PAKEITIMO IR NUOSTATŲ PATVIRTINIMO (PRIEDAS)</dc:title>
  <dc:subject>T-270</dc:subject>
  <dc:creator>ŠIAULIŲ MIESTO SAVIVALDYBĖS TARYBA</dc:creator>
  <cp:lastModifiedBy>Vartotojas</cp:lastModifiedBy>
  <cp:revision>2</cp:revision>
  <cp:lastPrinted>2025-07-30T07:28:00Z</cp:lastPrinted>
  <dcterms:created xsi:type="dcterms:W3CDTF">2025-07-30T07:28:00Z</dcterms:created>
  <dcterms:modified xsi:type="dcterms:W3CDTF">2025-07-30T07:28:00Z</dcterms:modified>
  <cp:category>PRIEDAS</cp:category>
</cp:coreProperties>
</file>